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94B" w:rsidRDefault="00637308" w:rsidP="0040094B">
      <w:pPr>
        <w:spacing w:line="20" w:lineRule="exact"/>
      </w:pPr>
      <w:r w:rsidRPr="00737DF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5.4pt;width:619.9pt;height:853.9pt;z-index:251660288;mso-position-horizontal-relative:page;mso-position-vertical-relative:page">
            <v:imagedata r:id="rId5" o:title="6E3AA07363F54799A85A00B758235D5F"/>
            <w10:wrap anchorx="page" anchory="page"/>
          </v:shape>
        </w:pict>
      </w:r>
      <w:r>
        <w:rPr>
          <w:noProof/>
          <w:lang w:val="en-CA" w:eastAsia="en-CA"/>
        </w:rPr>
        <w:drawing>
          <wp:inline distT="0" distB="0" distL="0" distR="0">
            <wp:extent cx="3416300" cy="47144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71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4B" w:rsidRDefault="0040094B">
      <w:pPr>
        <w:tabs>
          <w:tab w:val="left" w:pos="130"/>
          <w:tab w:val="left" w:pos="1166"/>
          <w:tab w:val="left" w:pos="2362"/>
          <w:tab w:val="left" w:pos="3096"/>
          <w:tab w:val="left" w:pos="3578"/>
          <w:tab w:val="left" w:pos="4262"/>
        </w:tabs>
        <w:spacing w:after="34" w:line="314" w:lineRule="exact"/>
        <w:ind w:right="-113"/>
      </w:pPr>
      <w:r w:rsidRPr="00B02413">
        <w:rPr>
          <w:rFonts w:ascii="Arial" w:eastAsia="Arial" w:hAnsi="Arial" w:cs="Arial"/>
          <w:b/>
          <w:bCs/>
          <w:color w:val="000000"/>
          <w:spacing w:val="8"/>
          <w:sz w:val="26"/>
          <w:szCs w:val="26"/>
        </w:rPr>
        <w:t>Minutes</w:t>
      </w:r>
      <w:r w:rsidRPr="00B02413">
        <w:rPr>
          <w:rFonts w:ascii="Arial" w:eastAsia="Arial" w:hAnsi="Arial" w:cs="Arial"/>
          <w:b/>
          <w:bCs/>
          <w:color w:val="000000"/>
          <w:spacing w:val="2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10"/>
          <w:sz w:val="26"/>
          <w:szCs w:val="26"/>
        </w:rPr>
        <w:t>of the Annual</w:t>
      </w:r>
      <w:r w:rsidRPr="00B02413">
        <w:rPr>
          <w:rFonts w:ascii="Arial" w:eastAsia="Arial" w:hAnsi="Arial" w:cs="Arial"/>
          <w:b/>
          <w:bCs/>
          <w:color w:val="000000"/>
          <w:spacing w:val="11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8"/>
          <w:sz w:val="26"/>
          <w:szCs w:val="26"/>
        </w:rPr>
        <w:t>General</w:t>
      </w:r>
      <w:r w:rsidRPr="00B02413">
        <w:rPr>
          <w:rFonts w:ascii="Arial" w:eastAsia="Arial" w:hAnsi="Arial" w:cs="Arial"/>
          <w:b/>
          <w:bCs/>
          <w:color w:val="000000"/>
          <w:spacing w:val="2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8"/>
          <w:sz w:val="26"/>
          <w:szCs w:val="26"/>
        </w:rPr>
        <w:t>Meeting</w:t>
      </w:r>
      <w:r w:rsidRPr="00B02413">
        <w:rPr>
          <w:rFonts w:ascii="Arial" w:eastAsia="Arial" w:hAnsi="Arial" w:cs="Arial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0637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10"/>
          <w:sz w:val="26"/>
          <w:szCs w:val="26"/>
        </w:rPr>
        <w:t>RCOC (Western</w:t>
      </w:r>
      <w:r w:rsidRPr="00B02413">
        <w:rPr>
          <w:rFonts w:ascii="Arial" w:eastAsia="Arial" w:hAnsi="Arial" w:cs="Arial"/>
          <w:b/>
          <w:bCs/>
          <w:color w:val="000000"/>
          <w:spacing w:val="11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8"/>
          <w:sz w:val="26"/>
          <w:szCs w:val="26"/>
        </w:rPr>
        <w:t>Canada)</w:t>
      </w:r>
      <w:r w:rsidRPr="00B02413">
        <w:rPr>
          <w:rFonts w:ascii="Arial" w:eastAsia="Arial" w:hAnsi="Arial" w:cs="Arial"/>
          <w:b/>
          <w:bCs/>
          <w:color w:val="000000"/>
          <w:spacing w:val="2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5"/>
          <w:sz w:val="26"/>
          <w:szCs w:val="26"/>
        </w:rPr>
        <w:t>Association</w:t>
      </w:r>
      <w:r w:rsidRPr="00B02413">
        <w:rPr>
          <w:rFonts w:ascii="Arial" w:eastAsia="Arial" w:hAnsi="Arial" w:cs="Arial"/>
          <w:b/>
          <w:bCs/>
          <w:color w:val="000000"/>
          <w:spacing w:val="4"/>
          <w:sz w:val="26"/>
          <w:szCs w:val="26"/>
        </w:rPr>
        <w:t xml:space="preserve"> </w:t>
      </w:r>
    </w:p>
    <w:p w:rsidR="0040094B" w:rsidRDefault="0040094B">
      <w:pPr>
        <w:tabs>
          <w:tab w:val="left" w:pos="259"/>
          <w:tab w:val="left" w:pos="734"/>
          <w:tab w:val="left" w:pos="1541"/>
          <w:tab w:val="left" w:pos="2635"/>
          <w:tab w:val="left" w:pos="3499"/>
          <w:tab w:val="left" w:pos="4651"/>
        </w:tabs>
        <w:spacing w:line="314" w:lineRule="exact"/>
        <w:ind w:right="-113"/>
      </w:pP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7"/>
          <w:sz w:val="26"/>
          <w:szCs w:val="26"/>
        </w:rPr>
        <w:t>Garrison</w:t>
      </w:r>
      <w:r w:rsidRPr="00B02413">
        <w:rPr>
          <w:rFonts w:ascii="Arial" w:eastAsia="Arial" w:hAnsi="Arial" w:cs="Arial"/>
          <w:b/>
          <w:bCs/>
          <w:color w:val="000000"/>
          <w:spacing w:val="3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8"/>
          <w:sz w:val="26"/>
          <w:szCs w:val="26"/>
        </w:rPr>
        <w:t>Curling</w:t>
      </w:r>
      <w:r w:rsidRPr="00B02413">
        <w:rPr>
          <w:rFonts w:ascii="Arial" w:eastAsia="Arial" w:hAnsi="Arial" w:cs="Arial"/>
          <w:b/>
          <w:bCs/>
          <w:color w:val="000000"/>
          <w:spacing w:val="2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10"/>
          <w:sz w:val="26"/>
          <w:szCs w:val="26"/>
        </w:rPr>
        <w:t>Club, Calgary,</w:t>
      </w:r>
      <w:r w:rsidRPr="00B02413">
        <w:rPr>
          <w:rFonts w:ascii="Arial" w:eastAsia="Arial" w:hAnsi="Arial" w:cs="Arial"/>
          <w:b/>
          <w:bCs/>
          <w:color w:val="000000"/>
          <w:spacing w:val="2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28"/>
          <w:sz w:val="26"/>
          <w:szCs w:val="26"/>
        </w:rPr>
        <w:t>AB</w:t>
      </w:r>
      <w:r w:rsidRPr="00B02413">
        <w:rPr>
          <w:rFonts w:ascii="Arial" w:eastAsia="Arial" w:hAnsi="Arial" w:cs="Arial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0419"/>
          <w:sz w:val="26"/>
          <w:szCs w:val="26"/>
        </w:rPr>
        <w:t xml:space="preserve"> </w:t>
      </w:r>
      <w:r>
        <w:tab/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11"/>
          <w:sz w:val="26"/>
          <w:szCs w:val="26"/>
        </w:rPr>
        <w:t>1700 hours, August</w:t>
      </w:r>
      <w:r w:rsidRPr="00B02413">
        <w:rPr>
          <w:rFonts w:ascii="Arial" w:eastAsia="Arial" w:hAnsi="Arial" w:cs="Arial"/>
          <w:b/>
          <w:bCs/>
          <w:color w:val="000000"/>
          <w:spacing w:val="12"/>
          <w:sz w:val="26"/>
          <w:szCs w:val="26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11"/>
          <w:sz w:val="26"/>
          <w:szCs w:val="26"/>
        </w:rPr>
        <w:t>16, 2014</w:t>
      </w:r>
      <w:r w:rsidRPr="00B02413">
        <w:rPr>
          <w:rFonts w:ascii="Arial" w:eastAsia="Arial" w:hAnsi="Arial" w:cs="Arial"/>
          <w:b/>
          <w:bCs/>
          <w:color w:val="000000"/>
          <w:spacing w:val="4"/>
          <w:sz w:val="26"/>
          <w:szCs w:val="26"/>
        </w:rPr>
        <w:t xml:space="preserve"> </w:t>
      </w:r>
    </w:p>
    <w:p w:rsidR="0040094B" w:rsidRDefault="0040094B">
      <w:pPr>
        <w:spacing w:line="20" w:lineRule="exact"/>
        <w:sectPr w:rsidR="0040094B">
          <w:pgSz w:w="12400" w:h="17080"/>
          <w:pgMar w:top="1625" w:right="3535" w:bottom="0" w:left="3485" w:header="720" w:footer="720" w:gutter="0"/>
          <w:cols w:space="720"/>
        </w:sectPr>
      </w:pPr>
    </w:p>
    <w:p w:rsidR="0040094B" w:rsidRDefault="0040094B">
      <w:pPr>
        <w:spacing w:before="980" w:line="268" w:lineRule="exact"/>
        <w:ind w:right="-113"/>
      </w:pPr>
      <w:r w:rsidRPr="00B02413">
        <w:rPr>
          <w:rFonts w:ascii="Arial" w:eastAsia="Arial" w:hAnsi="Arial" w:cs="Arial"/>
          <w:b/>
          <w:bCs/>
          <w:color w:val="000000"/>
          <w:spacing w:val="9"/>
          <w:sz w:val="24"/>
          <w:szCs w:val="24"/>
        </w:rPr>
        <w:lastRenderedPageBreak/>
        <w:t>1. Call To Order</w:t>
      </w:r>
      <w:r w:rsidRPr="00B02413">
        <w:rPr>
          <w:rFonts w:ascii="Arial" w:eastAsia="Arial" w:hAnsi="Arial" w:cs="Arial"/>
          <w:b/>
          <w:bCs/>
          <w:color w:val="000000"/>
          <w:spacing w:val="8"/>
          <w:sz w:val="24"/>
          <w:szCs w:val="24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8042" w:bottom="0" w:left="2347" w:header="720" w:footer="720" w:gutter="0"/>
          <w:cols w:space="720"/>
        </w:sectPr>
      </w:pPr>
    </w:p>
    <w:p w:rsidR="0040094B" w:rsidRDefault="0040094B">
      <w:pPr>
        <w:tabs>
          <w:tab w:val="left" w:pos="1238"/>
        </w:tabs>
        <w:spacing w:before="9" w:line="245" w:lineRule="exact"/>
        <w:ind w:right="-113"/>
      </w:pP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lastRenderedPageBreak/>
        <w:t xml:space="preserve">The Annual General Meeting (AGM) was called to order at </w:t>
      </w:r>
      <w:r w:rsidRPr="00B02413">
        <w:rPr>
          <w:rFonts w:ascii="Arial" w:eastAsia="Arial" w:hAnsi="Arial" w:cs="Arial"/>
          <w:color w:val="000000"/>
          <w:spacing w:val="11"/>
        </w:rPr>
        <w:t xml:space="preserve">17:02 </w:t>
      </w: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t>by Chairman</w:t>
      </w:r>
      <w:r w:rsidRPr="00B02413"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882"/>
          <w:sz w:val="19"/>
          <w:szCs w:val="19"/>
        </w:rPr>
        <w:t xml:space="preserve"> </w:t>
      </w:r>
      <w:r w:rsidRPr="00B02413">
        <w:rPr>
          <w:rFonts w:ascii="Arial" w:eastAsia="Arial" w:hAnsi="Arial" w:cs="Arial"/>
          <w:color w:val="000000"/>
          <w:spacing w:val="13"/>
          <w:sz w:val="19"/>
          <w:szCs w:val="19"/>
        </w:rPr>
        <w:t>Ray Penny.</w:t>
      </w:r>
      <w:r w:rsidRPr="00B02413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There were </w:t>
      </w:r>
      <w:r w:rsidRPr="00B02413">
        <w:rPr>
          <w:rFonts w:ascii="Arial" w:eastAsia="Arial" w:hAnsi="Arial" w:cs="Arial"/>
          <w:color w:val="000000"/>
          <w:spacing w:val="11"/>
        </w:rPr>
        <w:t xml:space="preserve">15 </w:t>
      </w: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t>members present</w:t>
      </w:r>
      <w:r w:rsidRPr="00B02413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2305" w:bottom="0" w:left="2592" w:header="720" w:footer="720" w:gutter="0"/>
          <w:cols w:space="720"/>
        </w:sectPr>
      </w:pPr>
    </w:p>
    <w:p w:rsidR="0040094B" w:rsidRDefault="0040094B">
      <w:pPr>
        <w:spacing w:before="269" w:line="223" w:lineRule="exact"/>
        <w:ind w:right="-113"/>
      </w:pP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Copies of the AGM Agenda were available for all members to peruse.</w:t>
      </w:r>
      <w:r w:rsidRPr="00B02413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3103" w:bottom="0" w:left="2592" w:header="720" w:footer="720" w:gutter="0"/>
          <w:cols w:space="720"/>
        </w:sectPr>
      </w:pPr>
    </w:p>
    <w:p w:rsidR="0040094B" w:rsidRDefault="0040094B">
      <w:pPr>
        <w:spacing w:before="262" w:line="245" w:lineRule="exact"/>
        <w:ind w:right="-113"/>
      </w:pP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 xml:space="preserve">The Chairman then asked all present to stand and sing </w:t>
      </w:r>
      <w:r w:rsidRPr="00B02413">
        <w:rPr>
          <w:rFonts w:ascii="Arial" w:eastAsia="Arial" w:hAnsi="Arial" w:cs="Arial"/>
          <w:color w:val="000000"/>
          <w:spacing w:val="12"/>
        </w:rPr>
        <w:t xml:space="preserve">0 </w:t>
      </w: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t>Canada.</w:t>
      </w:r>
      <w:r w:rsidRPr="00B02413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3402" w:bottom="0" w:left="2592" w:header="720" w:footer="720" w:gutter="0"/>
          <w:cols w:space="720"/>
        </w:sectPr>
      </w:pPr>
    </w:p>
    <w:p w:rsidR="0040094B" w:rsidRDefault="0040094B">
      <w:pPr>
        <w:spacing w:before="276" w:line="268" w:lineRule="exact"/>
        <w:ind w:right="-113"/>
      </w:pPr>
      <w:r w:rsidRPr="00B02413">
        <w:rPr>
          <w:rFonts w:ascii="Arial" w:eastAsia="Arial" w:hAnsi="Arial" w:cs="Arial"/>
          <w:color w:val="000000"/>
          <w:spacing w:val="7"/>
        </w:rPr>
        <w:lastRenderedPageBreak/>
        <w:t xml:space="preserve">2. </w:t>
      </w:r>
      <w:r w:rsidRPr="00B02413">
        <w:rPr>
          <w:rFonts w:ascii="Arial" w:eastAsia="Arial" w:hAnsi="Arial" w:cs="Arial"/>
          <w:b/>
          <w:bCs/>
          <w:color w:val="000000"/>
          <w:spacing w:val="7"/>
          <w:sz w:val="24"/>
          <w:szCs w:val="24"/>
        </w:rPr>
        <w:t>Introduction of the Committee</w:t>
      </w:r>
      <w:r w:rsidRPr="00B02413">
        <w:rPr>
          <w:rFonts w:ascii="Arial" w:eastAsia="Arial" w:hAnsi="Arial" w:cs="Arial"/>
          <w:b/>
          <w:bCs/>
          <w:color w:val="000000"/>
          <w:spacing w:val="19"/>
          <w:sz w:val="24"/>
          <w:szCs w:val="24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6081" w:bottom="0" w:left="2333" w:header="720" w:footer="720" w:gutter="0"/>
          <w:cols w:space="720"/>
        </w:sectPr>
      </w:pPr>
    </w:p>
    <w:p w:rsidR="0040094B" w:rsidRDefault="0040094B">
      <w:pPr>
        <w:spacing w:before="308" w:line="223" w:lineRule="exact"/>
        <w:ind w:right="-113"/>
      </w:pP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The Chairman introduced the Committee Members:</w:t>
      </w:r>
      <w:r w:rsidRPr="00B02413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4652" w:bottom="0" w:left="2779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14"/>
        </w:tabs>
        <w:spacing w:before="273" w:after="29" w:line="237" w:lineRule="exact"/>
        <w:ind w:right="-113"/>
      </w:pPr>
      <w:r>
        <w:lastRenderedPageBreak/>
        <w:tab/>
      </w:r>
      <w:r w:rsidRPr="00B02413">
        <w:rPr>
          <w:rFonts w:ascii="Arial" w:eastAsia="Arial" w:hAnsi="Arial" w:cs="Arial"/>
          <w:color w:val="000000"/>
          <w:spacing w:val="8"/>
          <w:sz w:val="19"/>
          <w:szCs w:val="19"/>
        </w:rPr>
        <w:t>Vice ChairmanlTreasurer</w:t>
      </w:r>
      <w:r w:rsidRPr="00B02413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636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t>Membership</w:t>
      </w:r>
      <w:r w:rsidRPr="00B02413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</w:tabs>
        <w:spacing w:after="29" w:line="234" w:lineRule="exact"/>
        <w:ind w:right="-113"/>
      </w:pPr>
      <w:r>
        <w:tab/>
      </w: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t>Secretary</w:t>
      </w:r>
      <w:r w:rsidRPr="00B02413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231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8"/>
          <w:sz w:val="19"/>
          <w:szCs w:val="19"/>
        </w:rPr>
        <w:t>Entertainment</w:t>
      </w:r>
      <w:r w:rsidRPr="00B02413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40094B" w:rsidRDefault="0040094B">
      <w:pPr>
        <w:spacing w:line="223" w:lineRule="exact"/>
        <w:ind w:right="-113"/>
      </w:pP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t>Past Chairman</w:t>
      </w:r>
      <w:r w:rsidRPr="00B02413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</w:tabs>
        <w:spacing w:before="273" w:after="29" w:line="237" w:lineRule="exact"/>
        <w:ind w:right="-113"/>
      </w:pPr>
      <w:r>
        <w:br w:type="column"/>
      </w:r>
      <w:r>
        <w:lastRenderedPageBreak/>
        <w:tab/>
      </w:r>
      <w:r w:rsidRPr="00B02413">
        <w:rPr>
          <w:rFonts w:ascii="Arial" w:eastAsia="Arial" w:hAnsi="Arial" w:cs="Arial"/>
          <w:color w:val="000000"/>
          <w:spacing w:val="14"/>
          <w:sz w:val="19"/>
          <w:szCs w:val="19"/>
        </w:rPr>
        <w:t>Glen Higgs</w:t>
      </w:r>
      <w:r w:rsidRPr="00B02413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334"/>
          <w:sz w:val="19"/>
          <w:szCs w:val="19"/>
        </w:rPr>
        <w:t xml:space="preserve"> </w:t>
      </w:r>
      <w:r w:rsidRPr="00B02413">
        <w:rPr>
          <w:rFonts w:ascii="Arial" w:eastAsia="Arial" w:hAnsi="Arial" w:cs="Arial"/>
          <w:color w:val="000000"/>
          <w:spacing w:val="13"/>
          <w:sz w:val="19"/>
          <w:szCs w:val="19"/>
        </w:rPr>
        <w:t>John McCallum</w:t>
      </w:r>
      <w:r w:rsidRPr="00B02413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</w:tabs>
        <w:spacing w:after="29" w:line="234" w:lineRule="exact"/>
        <w:ind w:right="-113"/>
      </w:pPr>
      <w:r>
        <w:tab/>
      </w: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t>Ron Motteram (Absent)</w:t>
      </w: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492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t>Les Ward</w:t>
      </w:r>
      <w:r w:rsidRPr="00B02413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40094B" w:rsidRDefault="0040094B">
      <w:pPr>
        <w:spacing w:line="223" w:lineRule="exact"/>
        <w:ind w:right="-113"/>
      </w:pPr>
      <w:r w:rsidRPr="00B02413">
        <w:rPr>
          <w:rFonts w:ascii="Arial" w:eastAsia="Arial" w:hAnsi="Arial" w:cs="Arial"/>
          <w:color w:val="000000"/>
          <w:spacing w:val="13"/>
          <w:sz w:val="19"/>
          <w:szCs w:val="19"/>
        </w:rPr>
        <w:t>Joe Ganter</w:t>
      </w:r>
      <w:r w:rsidRPr="00B02413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0" w:bottom="0" w:left="2765" w:header="720" w:footer="720" w:gutter="0"/>
          <w:cols w:num="2" w:space="720" w:equalWidth="0">
            <w:col w:w="2380" w:space="692"/>
            <w:col w:w="2309"/>
          </w:cols>
        </w:sectPr>
      </w:pPr>
    </w:p>
    <w:p w:rsidR="0040094B" w:rsidRDefault="0040094B">
      <w:pPr>
        <w:tabs>
          <w:tab w:val="left" w:pos="6739"/>
        </w:tabs>
        <w:spacing w:before="273" w:line="237" w:lineRule="exact"/>
        <w:ind w:right="-113"/>
      </w:pP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In the absence of the Secretary, the Chairman asked the Membership</w:t>
      </w:r>
      <w:r w:rsidRPr="00B02413">
        <w:rPr>
          <w:rFonts w:ascii="Arial" w:eastAsia="Arial" w:hAnsi="Arial" w:cs="Arial"/>
          <w:color w:val="000000"/>
          <w:spacing w:val="-19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13"/>
          <w:sz w:val="19"/>
          <w:szCs w:val="19"/>
        </w:rPr>
        <w:t>Chair to</w:t>
      </w:r>
      <w:r w:rsidRPr="00B02413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023"/>
          <w:sz w:val="19"/>
          <w:szCs w:val="19"/>
        </w:rPr>
        <w:t xml:space="preserve"> </w:t>
      </w: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t>be the Acting Secretary for this AGM.</w:t>
      </w: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2048" w:bottom="0" w:left="2779" w:header="720" w:footer="720" w:gutter="0"/>
          <w:cols w:space="720"/>
        </w:sectPr>
      </w:pPr>
    </w:p>
    <w:p w:rsidR="0040094B" w:rsidRDefault="0040094B">
      <w:pPr>
        <w:spacing w:before="252" w:line="268" w:lineRule="exact"/>
        <w:ind w:right="-113"/>
      </w:pPr>
      <w:r w:rsidRPr="00B02413"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lastRenderedPageBreak/>
        <w:t>3. 1 Minute Silence for Fallen Comrades</w:t>
      </w:r>
      <w:r w:rsidRPr="00B02413">
        <w:rPr>
          <w:rFonts w:ascii="Arial" w:eastAsia="Arial" w:hAnsi="Arial" w:cs="Arial"/>
          <w:b/>
          <w:bCs/>
          <w:color w:val="000000"/>
          <w:spacing w:val="29"/>
          <w:sz w:val="24"/>
          <w:szCs w:val="24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5197" w:bottom="0" w:left="2333" w:header="720" w:footer="720" w:gutter="0"/>
          <w:cols w:space="720"/>
        </w:sectPr>
      </w:pPr>
    </w:p>
    <w:p w:rsidR="0040094B" w:rsidRDefault="0040094B">
      <w:pPr>
        <w:spacing w:before="27" w:line="223" w:lineRule="exact"/>
        <w:ind w:right="-113"/>
      </w:pP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- Gilbert Lloyd Perry - rank at retirement not known</w:t>
      </w:r>
      <w:r w:rsidRPr="00B02413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3897" w:bottom="0" w:left="3535" w:header="720" w:footer="720" w:gutter="0"/>
          <w:cols w:space="720"/>
        </w:sectPr>
      </w:pPr>
    </w:p>
    <w:p w:rsidR="0040094B" w:rsidRDefault="0040094B">
      <w:pPr>
        <w:spacing w:before="21" w:line="223" w:lineRule="exact"/>
        <w:ind w:right="-113"/>
      </w:pPr>
      <w:r w:rsidRPr="00B02413">
        <w:rPr>
          <w:rFonts w:ascii="Arial" w:eastAsia="Arial" w:hAnsi="Arial" w:cs="Arial"/>
          <w:color w:val="000000"/>
          <w:spacing w:val="14"/>
          <w:sz w:val="19"/>
          <w:szCs w:val="19"/>
        </w:rPr>
        <w:lastRenderedPageBreak/>
        <w:t>- WO Norm Litke</w:t>
      </w: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</w:p>
    <w:p w:rsidR="0040094B" w:rsidRDefault="0040094B">
      <w:pPr>
        <w:spacing w:before="3" w:line="245" w:lineRule="exact"/>
        <w:ind w:right="-113"/>
      </w:pPr>
      <w:r>
        <w:br w:type="column"/>
      </w: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lastRenderedPageBreak/>
        <w:t xml:space="preserve">- July </w:t>
      </w:r>
      <w:r w:rsidRPr="00B02413">
        <w:rPr>
          <w:rFonts w:ascii="Arial" w:eastAsia="Arial" w:hAnsi="Arial" w:cs="Arial"/>
          <w:color w:val="000000"/>
          <w:spacing w:val="10"/>
        </w:rPr>
        <w:t>2014</w:t>
      </w:r>
      <w:r w:rsidRPr="00B02413">
        <w:rPr>
          <w:rFonts w:ascii="Arial" w:eastAsia="Arial" w:hAnsi="Arial" w:cs="Arial"/>
          <w:color w:val="000000"/>
          <w:spacing w:val="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0" w:bottom="0" w:left="3528" w:header="720" w:footer="720" w:gutter="0"/>
          <w:cols w:num="2" w:space="720" w:equalWidth="0">
            <w:col w:w="1694" w:space="284"/>
            <w:col w:w="1182"/>
          </w:cols>
        </w:sectPr>
      </w:pPr>
    </w:p>
    <w:p w:rsidR="0040094B" w:rsidRDefault="0040094B">
      <w:pPr>
        <w:tabs>
          <w:tab w:val="left" w:pos="2880"/>
        </w:tabs>
        <w:spacing w:before="478" w:line="268" w:lineRule="exact"/>
        <w:ind w:right="-113"/>
      </w:pPr>
      <w:r w:rsidRPr="00B02413">
        <w:rPr>
          <w:rFonts w:ascii="Arial" w:eastAsia="Arial" w:hAnsi="Arial" w:cs="Arial"/>
          <w:b/>
          <w:bCs/>
          <w:color w:val="000000"/>
          <w:spacing w:val="9"/>
          <w:sz w:val="24"/>
          <w:szCs w:val="24"/>
        </w:rPr>
        <w:lastRenderedPageBreak/>
        <w:t>4. Minutes of AGM -17</w:t>
      </w:r>
      <w:r w:rsidRPr="00B02413">
        <w:rPr>
          <w:rFonts w:ascii="Arial" w:eastAsia="Arial" w:hAnsi="Arial" w:cs="Arial"/>
          <w:b/>
          <w:bCs/>
          <w:color w:val="000000"/>
          <w:spacing w:val="15"/>
          <w:sz w:val="24"/>
          <w:szCs w:val="24"/>
        </w:rPr>
        <w:t xml:space="preserve">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8"/>
          <w:sz w:val="24"/>
          <w:szCs w:val="24"/>
        </w:rPr>
        <w:t xml:space="preserve">August 2013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5606" w:bottom="0" w:left="2318" w:header="720" w:footer="720" w:gutter="0"/>
          <w:cols w:space="720"/>
        </w:sectPr>
      </w:pPr>
    </w:p>
    <w:p w:rsidR="0040094B" w:rsidRDefault="0040094B">
      <w:pPr>
        <w:tabs>
          <w:tab w:val="left" w:pos="2117"/>
        </w:tabs>
        <w:spacing w:before="9" w:after="29" w:line="243" w:lineRule="exact"/>
        <w:ind w:right="-113"/>
      </w:pP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lastRenderedPageBreak/>
        <w:t xml:space="preserve">The minutes of the AGM dated </w:t>
      </w:r>
      <w:r w:rsidRPr="00B02413">
        <w:rPr>
          <w:rFonts w:ascii="Arial" w:eastAsia="Arial" w:hAnsi="Arial" w:cs="Arial"/>
          <w:color w:val="000000"/>
          <w:spacing w:val="11"/>
        </w:rPr>
        <w:t xml:space="preserve">17 </w:t>
      </w: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August </w:t>
      </w:r>
      <w:r w:rsidRPr="00B02413">
        <w:rPr>
          <w:rFonts w:ascii="Arial" w:eastAsia="Arial" w:hAnsi="Arial" w:cs="Arial"/>
          <w:color w:val="000000"/>
          <w:spacing w:val="11"/>
        </w:rPr>
        <w:t xml:space="preserve">2013 </w:t>
      </w: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t>were read by the Vice</w:t>
      </w:r>
      <w:r w:rsidRPr="00B02413">
        <w:rPr>
          <w:rFonts w:ascii="Arial" w:eastAsia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3964"/>
          <w:sz w:val="19"/>
          <w:szCs w:val="19"/>
        </w:rPr>
        <w:t xml:space="preserve"> </w:t>
      </w:r>
      <w:r w:rsidRPr="00B02413">
        <w:rPr>
          <w:rFonts w:ascii="Arial" w:eastAsia="Arial" w:hAnsi="Arial" w:cs="Arial"/>
          <w:color w:val="000000"/>
          <w:spacing w:val="7"/>
          <w:sz w:val="19"/>
          <w:szCs w:val="19"/>
        </w:rPr>
        <w:t>ChairmanlTreasurer.</w:t>
      </w:r>
      <w:r w:rsidRPr="00B02413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t>There being no errors or omissions reported it was</w:t>
      </w:r>
      <w:r w:rsidRPr="00B02413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4896"/>
        </w:tabs>
        <w:spacing w:line="239" w:lineRule="exact"/>
        <w:ind w:right="-113"/>
      </w:pPr>
      <w:r>
        <w:tab/>
      </w: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t>moved by Reg Nickerson and seconded by Dick Ladouceur that the minutes</w:t>
      </w:r>
      <w:r w:rsidRPr="00B02413">
        <w:rPr>
          <w:rFonts w:ascii="Arial" w:eastAsia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564"/>
          <w:sz w:val="19"/>
          <w:szCs w:val="19"/>
        </w:rPr>
        <w:t xml:space="preserve"> </w:t>
      </w: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of the </w:t>
      </w:r>
      <w:r w:rsidRPr="00B02413">
        <w:rPr>
          <w:rFonts w:ascii="Arial" w:eastAsia="Arial" w:hAnsi="Arial" w:cs="Arial"/>
          <w:color w:val="000000"/>
          <w:spacing w:val="10"/>
        </w:rPr>
        <w:t xml:space="preserve">17 </w:t>
      </w: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August </w:t>
      </w:r>
      <w:r w:rsidRPr="00B02413">
        <w:rPr>
          <w:rFonts w:ascii="Arial" w:eastAsia="Arial" w:hAnsi="Arial" w:cs="Arial"/>
          <w:color w:val="000000"/>
          <w:spacing w:val="10"/>
        </w:rPr>
        <w:t xml:space="preserve">2013 </w:t>
      </w: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AGM be adopted as read. </w:t>
      </w:r>
      <w:r>
        <w:tab/>
      </w:r>
      <w:r w:rsidRPr="00B02413">
        <w:rPr>
          <w:rFonts w:ascii="Arial" w:eastAsia="Arial" w:hAnsi="Arial" w:cs="Arial"/>
          <w:b/>
          <w:bCs/>
          <w:color w:val="000000"/>
          <w:spacing w:val="13"/>
          <w:sz w:val="19"/>
          <w:szCs w:val="19"/>
        </w:rPr>
        <w:t>CARRIED</w:t>
      </w:r>
      <w:r w:rsidRPr="00B02413">
        <w:rPr>
          <w:rFonts w:ascii="Arial" w:eastAsia="Arial" w:hAnsi="Arial" w:cs="Arial"/>
          <w:b/>
          <w:bCs/>
          <w:color w:val="000000"/>
          <w:spacing w:val="2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2292" w:bottom="0" w:left="2765" w:header="720" w:footer="720" w:gutter="0"/>
          <w:cols w:space="720"/>
        </w:sectPr>
      </w:pPr>
    </w:p>
    <w:p w:rsidR="0040094B" w:rsidRDefault="0040094B">
      <w:pPr>
        <w:spacing w:before="319" w:line="268" w:lineRule="exact"/>
        <w:ind w:right="-113"/>
      </w:pPr>
      <w:r w:rsidRPr="00B02413">
        <w:rPr>
          <w:rFonts w:ascii="Arial" w:eastAsia="Arial" w:hAnsi="Arial" w:cs="Arial"/>
          <w:b/>
          <w:bCs/>
          <w:color w:val="000000"/>
          <w:spacing w:val="9"/>
          <w:sz w:val="24"/>
          <w:szCs w:val="24"/>
        </w:rPr>
        <w:lastRenderedPageBreak/>
        <w:t>5. Treasurers Report</w:t>
      </w:r>
      <w:r w:rsidRPr="00B02413">
        <w:rPr>
          <w:rFonts w:ascii="Arial" w:eastAsia="Arial" w:hAnsi="Arial" w:cs="Arial"/>
          <w:b/>
          <w:bCs/>
          <w:color w:val="000000"/>
          <w:spacing w:val="12"/>
          <w:sz w:val="24"/>
          <w:szCs w:val="24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7469" w:bottom="0" w:left="2318" w:header="720" w:footer="720" w:gutter="0"/>
          <w:cols w:space="720"/>
        </w:sectPr>
      </w:pPr>
    </w:p>
    <w:p w:rsidR="0040094B" w:rsidRDefault="0040094B">
      <w:pPr>
        <w:tabs>
          <w:tab w:val="left" w:pos="2909"/>
          <w:tab w:val="left" w:pos="5731"/>
        </w:tabs>
        <w:spacing w:before="2" w:after="17" w:line="248" w:lineRule="exact"/>
        <w:ind w:right="-113"/>
      </w:pPr>
      <w:r w:rsidRPr="00B02413">
        <w:rPr>
          <w:rFonts w:ascii="Arial" w:eastAsia="Arial" w:hAnsi="Arial" w:cs="Arial"/>
          <w:color w:val="000000"/>
          <w:spacing w:val="9"/>
          <w:sz w:val="19"/>
          <w:szCs w:val="19"/>
        </w:rPr>
        <w:lastRenderedPageBreak/>
        <w:t>The Vice ChairmanlTreasurer</w:t>
      </w: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t>reported that the Association</w:t>
      </w:r>
      <w:r w:rsidRPr="00B02413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tab/>
      </w:r>
      <w:r>
        <w:rPr>
          <w:rFonts w:ascii="Arial" w:eastAsia="Arial" w:hAnsi="Arial" w:cs="Arial"/>
          <w:color w:val="000000"/>
          <w:sz w:val="19"/>
          <w:szCs w:val="19"/>
        </w:rPr>
        <w:t xml:space="preserve">had </w:t>
      </w:r>
      <w:r>
        <w:rPr>
          <w:rFonts w:ascii="Arial" w:eastAsia="Arial" w:hAnsi="Arial" w:cs="Arial"/>
          <w:color w:val="000000"/>
        </w:rPr>
        <w:t xml:space="preserve">$5,858.04 </w:t>
      </w:r>
      <w:r>
        <w:rPr>
          <w:rFonts w:ascii="Arial" w:eastAsia="Arial" w:hAnsi="Arial" w:cs="Arial"/>
          <w:color w:val="000000"/>
          <w:spacing w:val="14404"/>
        </w:rPr>
        <w:t xml:space="preserve"> </w:t>
      </w:r>
      <w:r w:rsidRPr="00B02413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dollars in the bank, </w:t>
      </w:r>
      <w:r w:rsidRPr="00B02413">
        <w:rPr>
          <w:rFonts w:ascii="Arial" w:eastAsia="Arial" w:hAnsi="Arial" w:cs="Arial"/>
          <w:color w:val="000000"/>
          <w:spacing w:val="9"/>
        </w:rPr>
        <w:t xml:space="preserve">$26.91 </w:t>
      </w:r>
      <w:r w:rsidRPr="00B02413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in petty cash and </w:t>
      </w:r>
      <w:r w:rsidRPr="00B02413">
        <w:rPr>
          <w:rFonts w:ascii="Arial" w:eastAsia="Arial" w:hAnsi="Arial" w:cs="Arial"/>
          <w:color w:val="000000"/>
          <w:spacing w:val="9"/>
        </w:rPr>
        <w:t xml:space="preserve">$6.42 </w:t>
      </w:r>
      <w:r w:rsidRPr="00B02413">
        <w:rPr>
          <w:rFonts w:ascii="Arial" w:eastAsia="Arial" w:hAnsi="Arial" w:cs="Arial"/>
          <w:color w:val="000000"/>
          <w:spacing w:val="9"/>
          <w:sz w:val="19"/>
          <w:szCs w:val="19"/>
        </w:rPr>
        <w:t>in postage stamps before</w:t>
      </w:r>
      <w:r w:rsidRPr="00B02413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</w:p>
    <w:p w:rsidR="0040094B" w:rsidRDefault="0040094B">
      <w:pPr>
        <w:tabs>
          <w:tab w:val="left" w:pos="994"/>
          <w:tab w:val="left" w:pos="2491"/>
        </w:tabs>
        <w:spacing w:line="237" w:lineRule="exact"/>
        <w:ind w:right="-113"/>
      </w:pP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t>paying for this weekend's</w:t>
      </w:r>
      <w:r w:rsidRPr="00B02413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t>reunion and that we were in a good financial</w:t>
      </w:r>
      <w:r w:rsidRPr="00B02413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017"/>
          <w:sz w:val="19"/>
          <w:szCs w:val="19"/>
        </w:rPr>
        <w:t xml:space="preserve"> </w:t>
      </w:r>
      <w:r w:rsidRPr="00B02413">
        <w:rPr>
          <w:rFonts w:ascii="Arial" w:eastAsia="Arial" w:hAnsi="Arial" w:cs="Arial"/>
          <w:color w:val="000000"/>
          <w:spacing w:val="8"/>
          <w:sz w:val="19"/>
          <w:szCs w:val="19"/>
        </w:rPr>
        <w:t>situation.</w:t>
      </w:r>
      <w:r w:rsidRPr="00B02413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12"/>
          <w:sz w:val="19"/>
          <w:szCs w:val="19"/>
        </w:rPr>
        <w:t>Moved by Ken MacD0naid and seconded by Dennis Mickelberry</w:t>
      </w:r>
      <w:r w:rsidRPr="00B02413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00" w:h="17080"/>
          <w:pgMar w:top="1440" w:right="2252" w:bottom="0" w:left="2765" w:header="720" w:footer="720" w:gutter="0"/>
          <w:cols w:space="720"/>
        </w:sectPr>
      </w:pPr>
    </w:p>
    <w:p w:rsidR="0040094B" w:rsidRDefault="0040094B">
      <w:pPr>
        <w:tabs>
          <w:tab w:val="left" w:pos="1944"/>
          <w:tab w:val="left" w:pos="3125"/>
        </w:tabs>
        <w:spacing w:before="29" w:line="262" w:lineRule="exact"/>
        <w:ind w:right="-113"/>
      </w:pPr>
      <w:r w:rsidRPr="00B02413">
        <w:rPr>
          <w:rFonts w:ascii="Arial" w:eastAsia="Arial" w:hAnsi="Arial" w:cs="Arial"/>
          <w:color w:val="000000"/>
          <w:spacing w:val="10"/>
          <w:sz w:val="19"/>
          <w:szCs w:val="19"/>
        </w:rPr>
        <w:lastRenderedPageBreak/>
        <w:t>that the Treasurer's</w:t>
      </w:r>
      <w:r w:rsidRPr="00B02413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tab/>
      </w:r>
      <w:r w:rsidRPr="00B02413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report be accepted as presented. </w:t>
      </w:r>
      <w:r>
        <w:rPr>
          <w:rFonts w:ascii="Arial" w:eastAsia="Arial" w:hAnsi="Arial" w:cs="Arial"/>
          <w:color w:val="000000"/>
          <w:spacing w:val="10185"/>
          <w:sz w:val="19"/>
          <w:szCs w:val="19"/>
        </w:rPr>
        <w:t xml:space="preserve"> </w:t>
      </w:r>
      <w:r>
        <w:tab/>
      </w:r>
      <w:r>
        <w:tab/>
      </w:r>
      <w:r w:rsidRPr="00B02413">
        <w:rPr>
          <w:rFonts w:ascii="Arial" w:eastAsia="Arial" w:hAnsi="Arial" w:cs="Arial"/>
          <w:color w:val="000000"/>
          <w:spacing w:val="22"/>
          <w:sz w:val="19"/>
          <w:szCs w:val="19"/>
        </w:rPr>
        <w:t>10f6</w:t>
      </w:r>
      <w:r w:rsidRPr="00B02413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40094B" w:rsidRDefault="0040094B">
      <w:pPr>
        <w:spacing w:before="29" w:line="223" w:lineRule="exact"/>
        <w:ind w:right="-113"/>
        <w:rPr>
          <w:rFonts w:ascii="Arial" w:eastAsia="Arial" w:hAnsi="Arial" w:cs="Arial"/>
          <w:b/>
          <w:bCs/>
          <w:color w:val="000000"/>
          <w:spacing w:val="2"/>
          <w:sz w:val="19"/>
          <w:szCs w:val="19"/>
        </w:rPr>
      </w:pPr>
      <w:r>
        <w:br w:type="column"/>
      </w:r>
      <w:r w:rsidRPr="00B02413">
        <w:rPr>
          <w:rFonts w:ascii="Arial" w:eastAsia="Arial" w:hAnsi="Arial" w:cs="Arial"/>
          <w:b/>
          <w:bCs/>
          <w:color w:val="000000"/>
          <w:spacing w:val="13"/>
          <w:sz w:val="19"/>
          <w:szCs w:val="19"/>
        </w:rPr>
        <w:lastRenderedPageBreak/>
        <w:t>CARRIED</w:t>
      </w:r>
      <w:r w:rsidRPr="00B02413">
        <w:rPr>
          <w:rFonts w:ascii="Arial" w:eastAsia="Arial" w:hAnsi="Arial" w:cs="Arial"/>
          <w:b/>
          <w:bCs/>
          <w:color w:val="000000"/>
          <w:spacing w:val="2"/>
          <w:sz w:val="19"/>
          <w:szCs w:val="19"/>
        </w:rPr>
        <w:t xml:space="preserve"> </w:t>
      </w:r>
    </w:p>
    <w:p w:rsidR="0040094B" w:rsidRDefault="0040094B" w:rsidP="0040094B">
      <w:pPr>
        <w:spacing w:line="20" w:lineRule="exact"/>
        <w:ind w:right="-113"/>
        <w:sectPr w:rsidR="0040094B" w:rsidSect="003E682D">
          <w:type w:val="continuous"/>
          <w:pgSz w:w="12400" w:h="17080"/>
          <w:pgMar w:top="1440" w:right="0" w:bottom="0" w:left="2750" w:header="720" w:footer="720" w:gutter="0"/>
          <w:cols w:num="2" w:space="720" w:equalWidth="0">
            <w:col w:w="5155" w:space="215"/>
            <w:col w:w="1017"/>
          </w:cols>
        </w:sectPr>
      </w:pPr>
    </w:p>
    <w:p w:rsidR="0040094B" w:rsidRDefault="00737DF9" w:rsidP="0040094B">
      <w:pPr>
        <w:spacing w:line="20" w:lineRule="exact"/>
      </w:pPr>
      <w:r w:rsidRPr="00737DF9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35.7pt;margin-top:255.15pt;width:49.8pt;height:12.6pt;z-index:-251652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23" w:lineRule="exact"/>
                  </w:pPr>
                  <w:r w:rsidRPr="00C5242B">
                    <w:rPr>
                      <w:rFonts w:ascii="Arial" w:eastAsia="Arial" w:hAnsi="Arial" w:cs="Arial"/>
                      <w:color w:val="000000"/>
                      <w:spacing w:val="10"/>
                      <w:sz w:val="19"/>
                      <w:szCs w:val="19"/>
                    </w:rPr>
                    <w:t>expected.</w:t>
                  </w:r>
                  <w:r w:rsidRPr="00C5242B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27" type="#_x0000_t202" style="position:absolute;margin-left:296.65pt;margin-top:695.6pt;width:23.45pt;height:11.45pt;z-index:2516623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01" w:lineRule="exact"/>
                  </w:pPr>
                  <w:r w:rsidRPr="00C5242B">
                    <w:rPr>
                      <w:rFonts w:ascii="Arial" w:eastAsia="Arial" w:hAnsi="Arial" w:cs="Arial"/>
                      <w:color w:val="000000"/>
                      <w:spacing w:val="9"/>
                      <w:sz w:val="18"/>
                      <w:szCs w:val="18"/>
                    </w:rPr>
                    <w:t>20f6</w:t>
                  </w:r>
                  <w:r w:rsidRPr="00C5242B">
                    <w:rPr>
                      <w:rFonts w:ascii="Arial" w:eastAsia="Arial" w:hAnsi="Arial" w:cs="Arial"/>
                      <w:color w:val="000000"/>
                      <w:spacing w:val="4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28" type="#_x0000_t75" style="position:absolute;margin-left:0;margin-top:-.4pt;width:616.7pt;height:851.4pt;z-index:251663360;mso-position-horizontal-relative:page;mso-position-vertical-relative:page">
            <v:imagedata r:id="rId7" o:title="11BDEE54CE624384B2D18003EC3512BF"/>
            <w10:wrap anchorx="page" anchory="page"/>
          </v:shape>
        </w:pict>
      </w:r>
    </w:p>
    <w:p w:rsidR="0040094B" w:rsidRDefault="0040094B">
      <w:pPr>
        <w:spacing w:line="268" w:lineRule="exact"/>
        <w:ind w:right="-113"/>
      </w:pPr>
      <w:r w:rsidRPr="00C5242B">
        <w:rPr>
          <w:rFonts w:ascii="Arial" w:eastAsia="Arial" w:hAnsi="Arial" w:cs="Arial"/>
          <w:b/>
          <w:bCs/>
          <w:color w:val="000000"/>
          <w:spacing w:val="9"/>
          <w:sz w:val="24"/>
          <w:szCs w:val="24"/>
        </w:rPr>
        <w:t>6. Committee Reports</w:t>
      </w:r>
      <w:r w:rsidRPr="00C5242B">
        <w:rPr>
          <w:rFonts w:ascii="Arial" w:eastAsia="Arial" w:hAnsi="Arial" w:cs="Arial"/>
          <w:b/>
          <w:bCs/>
          <w:color w:val="000000"/>
          <w:spacing w:val="12"/>
          <w:sz w:val="24"/>
          <w:szCs w:val="24"/>
        </w:rPr>
        <w:t xml:space="preserve"> </w:t>
      </w:r>
    </w:p>
    <w:p w:rsidR="0040094B" w:rsidRDefault="0040094B">
      <w:pPr>
        <w:spacing w:line="20" w:lineRule="exact"/>
        <w:sectPr w:rsidR="0040094B">
          <w:pgSz w:w="12340" w:h="17020"/>
          <w:pgMar w:top="2318" w:right="7204" w:bottom="0" w:left="2390" w:header="720" w:footer="720" w:gutter="0"/>
          <w:cols w:space="720"/>
        </w:sectPr>
      </w:pPr>
    </w:p>
    <w:p w:rsidR="0040094B" w:rsidRDefault="0040094B">
      <w:pPr>
        <w:tabs>
          <w:tab w:val="left" w:pos="1512"/>
          <w:tab w:val="left" w:pos="3730"/>
          <w:tab w:val="left" w:pos="5429"/>
          <w:tab w:val="left" w:pos="6581"/>
        </w:tabs>
        <w:spacing w:before="27" w:after="29" w:line="234" w:lineRule="exact"/>
        <w:ind w:right="-113"/>
      </w:pPr>
      <w:r w:rsidRPr="00C5242B">
        <w:rPr>
          <w:rFonts w:ascii="Arial" w:eastAsia="Arial" w:hAnsi="Arial" w:cs="Arial"/>
          <w:b/>
          <w:bCs/>
          <w:color w:val="000000"/>
          <w:spacing w:val="11"/>
          <w:sz w:val="19"/>
          <w:szCs w:val="19"/>
        </w:rPr>
        <w:lastRenderedPageBreak/>
        <w:t>MEMBERSHIP</w:t>
      </w:r>
      <w:r w:rsidRPr="00C5242B">
        <w:rPr>
          <w:rFonts w:ascii="Arial" w:eastAsia="Arial" w:hAnsi="Arial" w:cs="Arial"/>
          <w:b/>
          <w:bCs/>
          <w:color w:val="000000"/>
          <w:spacing w:val="6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b/>
          <w:bCs/>
          <w:color w:val="000000"/>
          <w:spacing w:val="12"/>
          <w:sz w:val="19"/>
          <w:szCs w:val="19"/>
        </w:rPr>
        <w:t xml:space="preserve">- </w:t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There are 51 Paid Up members at this time and many that</w:t>
      </w:r>
      <w:r w:rsidRPr="00C5242B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661"/>
          <w:sz w:val="19"/>
          <w:szCs w:val="19"/>
        </w:rPr>
        <w:t xml:space="preserve"> </w:t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have not renewed their memberships.</w:t>
      </w:r>
      <w:r w:rsidRPr="00C5242B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The Membership</w:t>
      </w:r>
      <w:r w:rsidRPr="00C5242B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9"/>
          <w:sz w:val="19"/>
          <w:szCs w:val="19"/>
        </w:rPr>
        <w:t>Chairman's</w:t>
      </w:r>
      <w:r w:rsidRPr="00C5242B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0"/>
          <w:sz w:val="19"/>
          <w:szCs w:val="19"/>
        </w:rPr>
        <w:t>complete</w:t>
      </w:r>
      <w:r w:rsidRPr="00C5242B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</w:p>
    <w:p w:rsidR="0040094B" w:rsidRDefault="0040094B">
      <w:pPr>
        <w:tabs>
          <w:tab w:val="left" w:pos="2059"/>
        </w:tabs>
        <w:spacing w:line="223" w:lineRule="exact"/>
        <w:ind w:right="-113"/>
      </w:pP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report is at annex A.</w:t>
      </w:r>
      <w:r w:rsidRPr="00C5242B">
        <w:rPr>
          <w:rFonts w:ascii="Arial" w:eastAsia="Arial" w:hAnsi="Arial" w:cs="Arial"/>
          <w:color w:val="000000"/>
          <w:spacing w:val="18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b/>
          <w:bCs/>
          <w:color w:val="000000"/>
          <w:spacing w:val="13"/>
          <w:sz w:val="19"/>
          <w:szCs w:val="19"/>
        </w:rPr>
        <w:t xml:space="preserve">REPORT ACCEPTED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2121" w:bottom="0" w:left="2722" w:header="720" w:footer="720" w:gutter="0"/>
          <w:cols w:space="720"/>
        </w:sectPr>
      </w:pPr>
    </w:p>
    <w:p w:rsidR="0040094B" w:rsidRDefault="0040094B">
      <w:pPr>
        <w:tabs>
          <w:tab w:val="left" w:pos="14"/>
          <w:tab w:val="left" w:pos="1051"/>
          <w:tab w:val="left" w:pos="1915"/>
          <w:tab w:val="left" w:pos="3881"/>
        </w:tabs>
        <w:spacing w:before="252" w:after="29" w:line="237" w:lineRule="exact"/>
        <w:ind w:right="-113"/>
      </w:pPr>
      <w:r>
        <w:lastRenderedPageBreak/>
        <w:tab/>
      </w:r>
      <w:r w:rsidRPr="00C5242B">
        <w:rPr>
          <w:rFonts w:ascii="Arial" w:eastAsia="Arial" w:hAnsi="Arial" w:cs="Arial"/>
          <w:b/>
          <w:bCs/>
          <w:color w:val="000000"/>
          <w:spacing w:val="10"/>
          <w:sz w:val="19"/>
          <w:szCs w:val="19"/>
        </w:rPr>
        <w:t>ENTERTAINMENT</w:t>
      </w:r>
      <w:r w:rsidRPr="00C5242B">
        <w:rPr>
          <w:rFonts w:ascii="Arial" w:eastAsia="Arial" w:hAnsi="Arial" w:cs="Arial"/>
          <w:b/>
          <w:bCs/>
          <w:color w:val="000000"/>
          <w:spacing w:val="3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b/>
          <w:bCs/>
          <w:color w:val="000000"/>
          <w:spacing w:val="13"/>
          <w:sz w:val="19"/>
          <w:szCs w:val="19"/>
        </w:rPr>
        <w:t xml:space="preserve">- </w:t>
      </w:r>
      <w:r w:rsidRPr="00C5242B">
        <w:rPr>
          <w:rFonts w:ascii="Arial" w:eastAsia="Arial" w:hAnsi="Arial" w:cs="Arial"/>
          <w:color w:val="000000"/>
          <w:spacing w:val="13"/>
          <w:sz w:val="19"/>
          <w:szCs w:val="19"/>
        </w:rPr>
        <w:t>Les Ward spoke and thanked everyone for attending this</w:t>
      </w:r>
      <w:r w:rsidRPr="00C5242B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100"/>
          <w:sz w:val="19"/>
          <w:szCs w:val="19"/>
        </w:rPr>
        <w:t xml:space="preserve"> </w:t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weekend.</w:t>
      </w:r>
      <w:r w:rsidRPr="00C5242B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There were 30 in attendance</w:t>
      </w:r>
      <w:r w:rsidRPr="00C5242B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(guests and members) at the Friday</w:t>
      </w:r>
      <w:r w:rsidRPr="00C5242B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  <w:tab w:val="left" w:pos="1987"/>
        </w:tabs>
        <w:spacing w:after="21" w:line="237" w:lineRule="exact"/>
        <w:ind w:right="-113"/>
      </w:pPr>
      <w:r>
        <w:tab/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night meet 'n greet.</w:t>
      </w:r>
      <w:r w:rsidRPr="00C5242B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He thanked Reg Nickerson for making the clam chowder. </w:t>
      </w:r>
      <w:r>
        <w:rPr>
          <w:rFonts w:ascii="Arial" w:eastAsia="Arial" w:hAnsi="Arial" w:cs="Arial"/>
          <w:color w:val="000000"/>
          <w:spacing w:val="14996"/>
          <w:sz w:val="19"/>
          <w:szCs w:val="19"/>
        </w:rPr>
        <w:t xml:space="preserve"> </w:t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The chili and coffee were provided by the Garrison Curling Club who will be</w:t>
      </w:r>
      <w:r w:rsidRPr="00C5242B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14"/>
          <w:tab w:val="left" w:pos="1411"/>
          <w:tab w:val="left" w:pos="4507"/>
        </w:tabs>
        <w:spacing w:line="234" w:lineRule="exact"/>
        <w:ind w:right="-113"/>
      </w:pPr>
      <w:r>
        <w:tab/>
      </w:r>
      <w:r w:rsidRPr="00C5242B">
        <w:rPr>
          <w:rFonts w:ascii="Arial" w:eastAsia="Arial" w:hAnsi="Arial" w:cs="Arial"/>
          <w:color w:val="000000"/>
          <w:spacing w:val="10"/>
          <w:sz w:val="19"/>
          <w:szCs w:val="19"/>
        </w:rPr>
        <w:t>duly thanked.</w:t>
      </w:r>
      <w:r w:rsidRPr="00C5242B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The evening ended quite early.</w:t>
      </w:r>
      <w:r w:rsidRPr="00C5242B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3"/>
          <w:sz w:val="19"/>
          <w:szCs w:val="19"/>
        </w:rPr>
        <w:t>There were 15 members signed</w:t>
      </w:r>
      <w:r w:rsidRPr="00C5242B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119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up for the Saturday evening dinner and with their guests, 33 in total were</w:t>
      </w:r>
      <w:r w:rsidRPr="00C5242B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2012" w:bottom="0" w:left="2707" w:header="720" w:footer="720" w:gutter="0"/>
          <w:cols w:space="720"/>
        </w:sectPr>
      </w:pPr>
    </w:p>
    <w:p w:rsidR="0040094B" w:rsidRDefault="0040094B">
      <w:pPr>
        <w:tabs>
          <w:tab w:val="left" w:pos="1195"/>
          <w:tab w:val="left" w:pos="2491"/>
        </w:tabs>
        <w:spacing w:before="29" w:after="21" w:line="237" w:lineRule="exact"/>
        <w:ind w:right="-113"/>
      </w:pPr>
      <w:r>
        <w:lastRenderedPageBreak/>
        <w:tab/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He thanked those who made donations to be used for door prizes</w:t>
      </w:r>
      <w:r w:rsidRPr="00C5242B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998"/>
          <w:sz w:val="19"/>
          <w:szCs w:val="19"/>
        </w:rPr>
        <w:t xml:space="preserve"> </w:t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following the ticket draw.</w:t>
      </w:r>
      <w:r w:rsidRPr="00C5242B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He thanked Dee Ladouceur for organizing the ticket</w:t>
      </w:r>
      <w:r w:rsidRPr="00C5242B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684"/>
          <w:tab w:val="left" w:pos="1080"/>
          <w:tab w:val="left" w:pos="3312"/>
          <w:tab w:val="left" w:pos="5357"/>
          <w:tab w:val="left" w:pos="5443"/>
        </w:tabs>
        <w:spacing w:line="241" w:lineRule="exact"/>
        <w:ind w:right="-113"/>
      </w:pPr>
      <w:r>
        <w:tab/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sales.</w:t>
      </w:r>
      <w:r w:rsidRPr="00C5242B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As Les Ward is stepping down as Entertainment</w:t>
      </w:r>
      <w:r w:rsidRPr="00C5242B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4"/>
          <w:sz w:val="19"/>
          <w:szCs w:val="19"/>
        </w:rPr>
        <w:t>Chair there was no</w:t>
      </w:r>
      <w:r w:rsidRPr="00C5242B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745"/>
          <w:sz w:val="19"/>
          <w:szCs w:val="19"/>
        </w:rPr>
        <w:t xml:space="preserve"> </w:t>
      </w:r>
      <w:r w:rsidRPr="00C5242B">
        <w:rPr>
          <w:rFonts w:ascii="Arial" w:eastAsia="Arial" w:hAnsi="Arial" w:cs="Arial"/>
          <w:color w:val="000000"/>
          <w:spacing w:val="9"/>
          <w:sz w:val="19"/>
          <w:szCs w:val="19"/>
        </w:rPr>
        <w:t>discussion</w:t>
      </w:r>
      <w:r w:rsidRPr="00C5242B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9"/>
          <w:sz w:val="19"/>
          <w:szCs w:val="19"/>
        </w:rPr>
        <w:t>of future entertainment</w:t>
      </w:r>
      <w:r w:rsidRPr="00C5242B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0"/>
          <w:sz w:val="19"/>
          <w:szCs w:val="19"/>
        </w:rPr>
        <w:t>activities at this time.</w:t>
      </w:r>
      <w:r w:rsidRPr="00C5242B">
        <w:rPr>
          <w:rFonts w:ascii="Arial" w:eastAsia="Arial" w:hAnsi="Arial" w:cs="Arial"/>
          <w:color w:val="000000"/>
          <w:spacing w:val="14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b/>
          <w:bCs/>
          <w:color w:val="000000"/>
          <w:spacing w:val="13"/>
          <w:sz w:val="19"/>
          <w:szCs w:val="19"/>
        </w:rPr>
        <w:t xml:space="preserve">REPORT ACCEPTED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2034" w:bottom="0" w:left="2707" w:header="720" w:footer="720" w:gutter="0"/>
          <w:cols w:space="720"/>
        </w:sectPr>
      </w:pPr>
    </w:p>
    <w:p w:rsidR="0040094B" w:rsidRDefault="0040094B">
      <w:pPr>
        <w:spacing w:before="252" w:line="223" w:lineRule="exact"/>
        <w:ind w:right="-113"/>
      </w:pPr>
      <w:r w:rsidRPr="00C5242B">
        <w:rPr>
          <w:rFonts w:ascii="Arial" w:eastAsia="Arial" w:hAnsi="Arial" w:cs="Arial"/>
          <w:b/>
          <w:bCs/>
          <w:color w:val="000000"/>
          <w:spacing w:val="13"/>
          <w:sz w:val="19"/>
          <w:szCs w:val="19"/>
        </w:rPr>
        <w:lastRenderedPageBreak/>
        <w:t xml:space="preserve">SECRETARY - </w:t>
      </w:r>
      <w:r w:rsidRPr="00C5242B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Absent, and no report content provided.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4212" w:bottom="0" w:left="2714" w:header="720" w:footer="720" w:gutter="0"/>
          <w:cols w:space="720"/>
        </w:sectPr>
      </w:pPr>
    </w:p>
    <w:p w:rsidR="0040094B" w:rsidRDefault="0040094B">
      <w:pPr>
        <w:tabs>
          <w:tab w:val="left" w:pos="3600"/>
        </w:tabs>
        <w:spacing w:before="273" w:line="223" w:lineRule="exact"/>
        <w:ind w:right="-113"/>
      </w:pPr>
      <w:r w:rsidRPr="00C5242B">
        <w:rPr>
          <w:rFonts w:ascii="Arial" w:eastAsia="Arial" w:hAnsi="Arial" w:cs="Arial"/>
          <w:b/>
          <w:bCs/>
          <w:color w:val="000000"/>
          <w:spacing w:val="13"/>
          <w:sz w:val="19"/>
          <w:szCs w:val="19"/>
        </w:rPr>
        <w:lastRenderedPageBreak/>
        <w:t xml:space="preserve">VICE CHAIRMAN - </w:t>
      </w:r>
      <w:r w:rsidRPr="00C5242B">
        <w:rPr>
          <w:rFonts w:ascii="Arial" w:eastAsia="Arial" w:hAnsi="Arial" w:cs="Arial"/>
          <w:color w:val="000000"/>
          <w:spacing w:val="13"/>
          <w:sz w:val="19"/>
          <w:szCs w:val="19"/>
        </w:rPr>
        <w:t>See Treasurer's</w:t>
      </w:r>
      <w:r w:rsidRPr="00C5242B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report above.</w:t>
      </w:r>
      <w:r w:rsidRPr="00C5242B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4708" w:bottom="0" w:left="2707" w:header="720" w:footer="720" w:gutter="0"/>
          <w:cols w:space="720"/>
        </w:sectPr>
      </w:pPr>
    </w:p>
    <w:p w:rsidR="0040094B" w:rsidRDefault="0040094B">
      <w:pPr>
        <w:spacing w:before="252" w:line="268" w:lineRule="exact"/>
        <w:ind w:right="-113"/>
      </w:pPr>
      <w:r w:rsidRPr="00C5242B">
        <w:rPr>
          <w:rFonts w:ascii="Arial" w:eastAsia="Arial" w:hAnsi="Arial" w:cs="Arial"/>
          <w:color w:val="000000"/>
          <w:spacing w:val="9"/>
          <w:sz w:val="24"/>
          <w:szCs w:val="24"/>
        </w:rPr>
        <w:lastRenderedPageBreak/>
        <w:t xml:space="preserve">7. </w:t>
      </w:r>
      <w:r w:rsidRPr="00C5242B">
        <w:rPr>
          <w:rFonts w:ascii="Arial" w:eastAsia="Arial" w:hAnsi="Arial" w:cs="Arial"/>
          <w:b/>
          <w:bCs/>
          <w:color w:val="000000"/>
          <w:spacing w:val="9"/>
          <w:sz w:val="24"/>
          <w:szCs w:val="24"/>
        </w:rPr>
        <w:t>Old Business</w:t>
      </w:r>
      <w:r w:rsidRPr="00C5242B">
        <w:rPr>
          <w:rFonts w:ascii="Arial" w:eastAsia="Arial" w:hAnsi="Arial" w:cs="Arial"/>
          <w:b/>
          <w:bCs/>
          <w:color w:val="000000"/>
          <w:spacing w:val="6"/>
          <w:sz w:val="24"/>
          <w:szCs w:val="24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7936" w:bottom="0" w:left="2390" w:header="720" w:footer="720" w:gutter="0"/>
          <w:cols w:space="720"/>
        </w:sectPr>
      </w:pPr>
    </w:p>
    <w:p w:rsidR="0040094B" w:rsidRDefault="0040094B">
      <w:pPr>
        <w:spacing w:before="27" w:line="223" w:lineRule="exact"/>
        <w:ind w:right="-113"/>
      </w:pP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None on the Agenda and nothing raised by the assembled members.</w:t>
      </w:r>
      <w:r w:rsidRPr="00C5242B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2986" w:bottom="0" w:left="2722" w:header="720" w:footer="720" w:gutter="0"/>
          <w:cols w:space="720"/>
        </w:sectPr>
      </w:pPr>
    </w:p>
    <w:p w:rsidR="0040094B" w:rsidRDefault="0040094B">
      <w:pPr>
        <w:spacing w:before="259" w:after="20" w:line="268" w:lineRule="exact"/>
        <w:ind w:right="-113"/>
      </w:pPr>
      <w:r w:rsidRPr="00C5242B">
        <w:rPr>
          <w:rFonts w:ascii="Arial" w:eastAsia="Arial" w:hAnsi="Arial" w:cs="Arial"/>
          <w:b/>
          <w:bCs/>
          <w:color w:val="000000"/>
          <w:spacing w:val="9"/>
          <w:sz w:val="24"/>
          <w:szCs w:val="24"/>
        </w:rPr>
        <w:lastRenderedPageBreak/>
        <w:t>8. New Business</w:t>
      </w:r>
      <w:r w:rsidRPr="00C5242B">
        <w:rPr>
          <w:rFonts w:ascii="Arial" w:eastAsia="Arial" w:hAnsi="Arial" w:cs="Arial"/>
          <w:b/>
          <w:bCs/>
          <w:color w:val="000000"/>
          <w:spacing w:val="13"/>
          <w:sz w:val="24"/>
          <w:szCs w:val="24"/>
        </w:rPr>
        <w:t xml:space="preserve"> </w:t>
      </w:r>
    </w:p>
    <w:p w:rsidR="0040094B" w:rsidRDefault="0040094B">
      <w:pPr>
        <w:tabs>
          <w:tab w:val="left" w:pos="317"/>
          <w:tab w:val="left" w:pos="2880"/>
        </w:tabs>
        <w:spacing w:line="268" w:lineRule="exact"/>
        <w:ind w:right="-113"/>
      </w:pPr>
      <w:r>
        <w:tab/>
      </w:r>
      <w:r w:rsidRPr="00C5242B">
        <w:rPr>
          <w:rFonts w:ascii="Arial" w:eastAsia="Arial" w:hAnsi="Arial" w:cs="Arial"/>
          <w:b/>
          <w:bCs/>
          <w:color w:val="000000"/>
          <w:spacing w:val="9"/>
          <w:sz w:val="24"/>
          <w:szCs w:val="24"/>
        </w:rPr>
        <w:t xml:space="preserve">a. </w:t>
      </w:r>
      <w:r w:rsidRPr="00C5242B">
        <w:rPr>
          <w:rFonts w:ascii="Arial" w:eastAsia="Arial" w:hAnsi="Arial" w:cs="Arial"/>
          <w:b/>
          <w:bCs/>
          <w:color w:val="000000"/>
          <w:spacing w:val="9"/>
          <w:sz w:val="19"/>
          <w:szCs w:val="19"/>
        </w:rPr>
        <w:t>Continuance/Closure</w:t>
      </w:r>
      <w:r w:rsidRPr="00C5242B">
        <w:rPr>
          <w:rFonts w:ascii="Arial" w:eastAsia="Arial" w:hAnsi="Arial" w:cs="Arial"/>
          <w:b/>
          <w:bCs/>
          <w:color w:val="000000"/>
          <w:spacing w:val="14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b/>
          <w:bCs/>
          <w:color w:val="000000"/>
          <w:spacing w:val="9"/>
          <w:sz w:val="19"/>
          <w:szCs w:val="19"/>
        </w:rPr>
        <w:t>of Association</w:t>
      </w:r>
      <w:r w:rsidRPr="00C5242B">
        <w:rPr>
          <w:rFonts w:ascii="Arial" w:eastAsia="Arial" w:hAnsi="Arial" w:cs="Arial"/>
          <w:b/>
          <w:bCs/>
          <w:color w:val="000000"/>
          <w:spacing w:val="6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5571" w:bottom="0" w:left="2390" w:header="720" w:footer="720" w:gutter="0"/>
          <w:cols w:space="720"/>
        </w:sectPr>
      </w:pPr>
    </w:p>
    <w:p w:rsidR="0040094B" w:rsidRDefault="0040094B">
      <w:pPr>
        <w:tabs>
          <w:tab w:val="left" w:pos="1174"/>
        </w:tabs>
        <w:spacing w:before="13" w:after="21" w:line="237" w:lineRule="exact"/>
        <w:ind w:right="-113"/>
      </w:pP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The Chairman voiced his opinion that this item should be deferred to the new</w:t>
      </w:r>
      <w:r w:rsidRPr="00C5242B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775"/>
          <w:sz w:val="19"/>
          <w:szCs w:val="19"/>
        </w:rPr>
        <w:t xml:space="preserve"> </w:t>
      </w:r>
      <w:r w:rsidRPr="00C5242B">
        <w:rPr>
          <w:rFonts w:ascii="Arial" w:eastAsia="Arial" w:hAnsi="Arial" w:cs="Arial"/>
          <w:color w:val="000000"/>
          <w:spacing w:val="9"/>
          <w:sz w:val="19"/>
          <w:szCs w:val="19"/>
        </w:rPr>
        <w:t>committee.</w:t>
      </w:r>
      <w:r w:rsidRPr="00C5242B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The crux of this sensitive subject would be the election of new</w:t>
      </w:r>
      <w:r w:rsidRPr="00C5242B">
        <w:rPr>
          <w:rFonts w:ascii="Arial" w:eastAsia="Arial" w:hAnsi="Arial" w:cs="Arial"/>
          <w:color w:val="000000"/>
          <w:spacing w:val="-1"/>
          <w:sz w:val="19"/>
          <w:szCs w:val="19"/>
        </w:rPr>
        <w:t xml:space="preserve"> </w:t>
      </w:r>
    </w:p>
    <w:p w:rsidR="0040094B" w:rsidRDefault="0040094B">
      <w:pPr>
        <w:tabs>
          <w:tab w:val="left" w:pos="2146"/>
          <w:tab w:val="left" w:pos="3643"/>
        </w:tabs>
        <w:spacing w:after="29" w:line="237" w:lineRule="exact"/>
        <w:ind w:right="-113"/>
      </w:pP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committee members.</w:t>
      </w:r>
      <w:r w:rsidRPr="00C5242B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Further discussion deferred to see the result of the</w:t>
      </w:r>
      <w:r w:rsidRPr="00C5242B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377"/>
          <w:sz w:val="19"/>
          <w:szCs w:val="19"/>
        </w:rPr>
        <w:t xml:space="preserve"> </w:t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election of new committee members.</w:t>
      </w:r>
      <w:r w:rsidRPr="00C5242B">
        <w:rPr>
          <w:rFonts w:ascii="Arial" w:eastAsia="Arial" w:hAnsi="Arial" w:cs="Arial"/>
          <w:color w:val="000000"/>
          <w:spacing w:val="31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See paragraph 9.e. for the continuance</w:t>
      </w:r>
      <w:r w:rsidRPr="00C5242B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</w:p>
    <w:p w:rsidR="0040094B" w:rsidRDefault="0040094B">
      <w:pPr>
        <w:spacing w:line="223" w:lineRule="exact"/>
        <w:ind w:right="-113"/>
      </w:pPr>
      <w:r w:rsidRPr="00C5242B">
        <w:rPr>
          <w:rFonts w:ascii="Arial" w:eastAsia="Arial" w:hAnsi="Arial" w:cs="Arial"/>
          <w:color w:val="000000"/>
          <w:spacing w:val="9"/>
          <w:sz w:val="19"/>
          <w:szCs w:val="19"/>
        </w:rPr>
        <w:t>of this item discussion.</w:t>
      </w:r>
      <w:r w:rsidRPr="00C5242B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2184" w:bottom="0" w:left="2707" w:header="720" w:footer="720" w:gutter="0"/>
          <w:cols w:space="720"/>
        </w:sectPr>
      </w:pPr>
    </w:p>
    <w:p w:rsidR="0040094B" w:rsidRDefault="0040094B">
      <w:pPr>
        <w:tabs>
          <w:tab w:val="left" w:pos="382"/>
        </w:tabs>
        <w:spacing w:before="252" w:line="268" w:lineRule="exact"/>
        <w:ind w:right="-113"/>
      </w:pPr>
      <w:r w:rsidRPr="00C5242B">
        <w:rPr>
          <w:rFonts w:ascii="Arial" w:eastAsia="Arial" w:hAnsi="Arial" w:cs="Arial"/>
          <w:b/>
          <w:bCs/>
          <w:color w:val="000000"/>
          <w:spacing w:val="26"/>
          <w:sz w:val="24"/>
          <w:szCs w:val="24"/>
        </w:rPr>
        <w:lastRenderedPageBreak/>
        <w:t>b.</w:t>
      </w:r>
      <w:r w:rsidRPr="00C5242B">
        <w:rPr>
          <w:rFonts w:ascii="Arial" w:eastAsia="Arial" w:hAnsi="Arial" w:cs="Arial"/>
          <w:b/>
          <w:bCs/>
          <w:color w:val="000000"/>
          <w:spacing w:val="2"/>
          <w:sz w:val="24"/>
          <w:szCs w:val="24"/>
        </w:rPr>
        <w:t xml:space="preserve"> </w:t>
      </w:r>
      <w:r>
        <w:tab/>
      </w:r>
      <w:r w:rsidRPr="00C5242B">
        <w:rPr>
          <w:rFonts w:ascii="Arial" w:eastAsia="Arial" w:hAnsi="Arial" w:cs="Arial"/>
          <w:b/>
          <w:bCs/>
          <w:color w:val="000000"/>
          <w:spacing w:val="14"/>
          <w:sz w:val="19"/>
          <w:szCs w:val="19"/>
        </w:rPr>
        <w:t>Payment of Dues</w:t>
      </w:r>
      <w:r w:rsidRPr="00C5242B">
        <w:rPr>
          <w:rFonts w:ascii="Arial" w:eastAsia="Arial" w:hAnsi="Arial" w:cs="Arial"/>
          <w:b/>
          <w:bCs/>
          <w:color w:val="000000"/>
          <w:spacing w:val="9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7425" w:bottom="0" w:left="2714" w:header="720" w:footer="720" w:gutter="0"/>
          <w:cols w:space="720"/>
        </w:sectPr>
      </w:pPr>
    </w:p>
    <w:p w:rsidR="0040094B" w:rsidRDefault="0040094B">
      <w:pPr>
        <w:spacing w:before="20" w:line="223" w:lineRule="exact"/>
        <w:ind w:right="-113"/>
      </w:pP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There was no discussion on this agenda item.</w:t>
      </w:r>
      <w:r w:rsidRPr="00C5242B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5163" w:bottom="0" w:left="2707" w:header="720" w:footer="720" w:gutter="0"/>
          <w:cols w:space="720"/>
        </w:sectPr>
      </w:pPr>
    </w:p>
    <w:p w:rsidR="0040094B" w:rsidRDefault="0040094B">
      <w:pPr>
        <w:tabs>
          <w:tab w:val="left" w:pos="389"/>
        </w:tabs>
        <w:spacing w:before="288" w:after="21" w:line="223" w:lineRule="exact"/>
        <w:ind w:right="-113"/>
      </w:pPr>
      <w:r w:rsidRPr="00C5242B">
        <w:rPr>
          <w:rFonts w:ascii="Arial" w:eastAsia="Arial" w:hAnsi="Arial" w:cs="Arial"/>
          <w:color w:val="000000"/>
          <w:spacing w:val="12"/>
          <w:sz w:val="18"/>
          <w:szCs w:val="18"/>
        </w:rPr>
        <w:lastRenderedPageBreak/>
        <w:t>C.</w:t>
      </w:r>
      <w:r w:rsidRPr="00C5242B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tab/>
      </w:r>
      <w:r w:rsidRPr="00C5242B">
        <w:rPr>
          <w:rFonts w:ascii="Arial" w:eastAsia="Arial" w:hAnsi="Arial" w:cs="Arial"/>
          <w:b/>
          <w:bCs/>
          <w:color w:val="000000"/>
          <w:spacing w:val="11"/>
          <w:sz w:val="19"/>
          <w:szCs w:val="19"/>
        </w:rPr>
        <w:t>Notification of Function Attendance</w:t>
      </w:r>
      <w:r w:rsidRPr="00C5242B">
        <w:rPr>
          <w:rFonts w:ascii="Arial" w:eastAsia="Arial" w:hAnsi="Arial" w:cs="Arial"/>
          <w:b/>
          <w:bCs/>
          <w:color w:val="000000"/>
          <w:spacing w:val="9"/>
          <w:sz w:val="19"/>
          <w:szCs w:val="19"/>
        </w:rPr>
        <w:t xml:space="preserve"> </w:t>
      </w:r>
    </w:p>
    <w:p w:rsidR="0040094B" w:rsidRDefault="0040094B">
      <w:pPr>
        <w:tabs>
          <w:tab w:val="left" w:pos="3204"/>
        </w:tabs>
        <w:spacing w:line="241" w:lineRule="exact"/>
        <w:ind w:right="-113"/>
      </w:pP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There was no interest expressed</w:t>
      </w:r>
      <w:r w:rsidRPr="00C5242B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3"/>
          <w:sz w:val="19"/>
          <w:szCs w:val="19"/>
        </w:rPr>
        <w:t>by the Members present in holding a</w:t>
      </w:r>
      <w:r w:rsidRPr="00C5242B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3472"/>
          <w:sz w:val="19"/>
          <w:szCs w:val="19"/>
        </w:rPr>
        <w:t xml:space="preserve"> </w:t>
      </w:r>
      <w:r w:rsidRPr="00C5242B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Christmas function.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2835" w:bottom="0" w:left="2707" w:header="720" w:footer="720" w:gutter="0"/>
          <w:cols w:space="720"/>
        </w:sectPr>
      </w:pPr>
    </w:p>
    <w:p w:rsidR="0040094B" w:rsidRDefault="0040094B">
      <w:pPr>
        <w:spacing w:before="252" w:line="268" w:lineRule="exact"/>
        <w:ind w:right="-113"/>
      </w:pPr>
      <w:r w:rsidRPr="00C5242B">
        <w:rPr>
          <w:rFonts w:ascii="Arial" w:eastAsia="Arial" w:hAnsi="Arial" w:cs="Arial"/>
          <w:b/>
          <w:bCs/>
          <w:color w:val="000000"/>
          <w:spacing w:val="13"/>
          <w:sz w:val="24"/>
          <w:szCs w:val="24"/>
        </w:rPr>
        <w:lastRenderedPageBreak/>
        <w:t xml:space="preserve">d. </w:t>
      </w:r>
      <w:r w:rsidRPr="00C5242B">
        <w:rPr>
          <w:rFonts w:ascii="Arial" w:eastAsia="Arial" w:hAnsi="Arial" w:cs="Arial"/>
          <w:b/>
          <w:bCs/>
          <w:color w:val="000000"/>
          <w:spacing w:val="13"/>
          <w:sz w:val="19"/>
          <w:szCs w:val="19"/>
        </w:rPr>
        <w:t>Discussion from the Floor</w:t>
      </w:r>
      <w:r w:rsidRPr="00C5242B">
        <w:rPr>
          <w:rFonts w:ascii="Arial" w:eastAsia="Arial" w:hAnsi="Arial" w:cs="Arial"/>
          <w:b/>
          <w:bCs/>
          <w:color w:val="000000"/>
          <w:spacing w:val="12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6565" w:bottom="0" w:left="2707" w:header="720" w:footer="720" w:gutter="0"/>
          <w:cols w:space="720"/>
        </w:sectPr>
      </w:pPr>
    </w:p>
    <w:p w:rsidR="0040094B" w:rsidRDefault="0040094B">
      <w:pPr>
        <w:tabs>
          <w:tab w:val="left" w:pos="7"/>
        </w:tabs>
        <w:spacing w:before="13" w:after="21" w:line="237" w:lineRule="exact"/>
        <w:ind w:right="-113"/>
      </w:pPr>
      <w:r>
        <w:lastRenderedPageBreak/>
        <w:tab/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The lack of interest in a Christmas function generated some general discussion</w:t>
      </w:r>
      <w:r w:rsidRPr="00C5242B">
        <w:rPr>
          <w:rFonts w:ascii="Arial" w:eastAsia="Arial" w:hAnsi="Arial" w:cs="Arial"/>
          <w:color w:val="00000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107"/>
          <w:sz w:val="19"/>
          <w:szCs w:val="19"/>
        </w:rPr>
        <w:t xml:space="preserve"> </w:t>
      </w:r>
      <w:r w:rsidRPr="00C5242B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which led to a </w:t>
      </w:r>
      <w:r w:rsidRPr="00C5242B">
        <w:rPr>
          <w:rFonts w:ascii="Arial" w:eastAsia="Arial" w:hAnsi="Arial" w:cs="Arial"/>
          <w:b/>
          <w:bCs/>
          <w:color w:val="000000"/>
          <w:spacing w:val="13"/>
          <w:sz w:val="19"/>
          <w:szCs w:val="19"/>
        </w:rPr>
        <w:t xml:space="preserve">motion </w:t>
      </w:r>
      <w:r w:rsidRPr="00C5242B">
        <w:rPr>
          <w:rFonts w:ascii="Arial" w:eastAsia="Arial" w:hAnsi="Arial" w:cs="Arial"/>
          <w:color w:val="000000"/>
          <w:spacing w:val="13"/>
          <w:sz w:val="19"/>
          <w:szCs w:val="19"/>
        </w:rPr>
        <w:t>by Reg Nickerson, seconded by Dennis Mickelberry that</w:t>
      </w:r>
      <w:r w:rsidRPr="00C5242B">
        <w:rPr>
          <w:rFonts w:ascii="Arial" w:eastAsia="Arial" w:hAnsi="Arial" w:cs="Arial"/>
          <w:color w:val="000000"/>
          <w:spacing w:val="-29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  <w:tab w:val="left" w:pos="1678"/>
          <w:tab w:val="left" w:pos="3924"/>
          <w:tab w:val="left" w:pos="5393"/>
        </w:tabs>
        <w:spacing w:line="237" w:lineRule="exact"/>
        <w:ind w:right="-113"/>
        <w:rPr>
          <w:rFonts w:ascii="Arial" w:eastAsia="Arial" w:hAnsi="Arial" w:cs="Arial"/>
          <w:color w:val="000000"/>
          <w:spacing w:val="29"/>
          <w:sz w:val="19"/>
          <w:szCs w:val="19"/>
        </w:rPr>
      </w:pP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the Western Canada RCOC Association</w:t>
      </w:r>
      <w:r w:rsidRPr="00C5242B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2"/>
          <w:sz w:val="19"/>
          <w:szCs w:val="19"/>
        </w:rPr>
        <w:t>be shut down.</w:t>
      </w:r>
      <w:r w:rsidRPr="00C5242B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b/>
          <w:bCs/>
          <w:color w:val="000000"/>
          <w:spacing w:val="12"/>
          <w:sz w:val="19"/>
          <w:szCs w:val="19"/>
        </w:rPr>
        <w:t>DEFEATED</w:t>
      </w:r>
      <w:r w:rsidRPr="00C5242B">
        <w:rPr>
          <w:rFonts w:ascii="Arial" w:eastAsia="Arial" w:hAnsi="Arial" w:cs="Arial"/>
          <w:b/>
          <w:bCs/>
          <w:color w:val="00000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4078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7"/>
          <w:sz w:val="19"/>
          <w:szCs w:val="19"/>
        </w:rPr>
        <w:t>(Notwithstanding</w:t>
      </w:r>
      <w:r w:rsidRPr="00C5242B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tab/>
      </w:r>
      <w:r w:rsidRPr="00C5242B">
        <w:rPr>
          <w:rFonts w:ascii="Arial" w:eastAsia="Arial" w:hAnsi="Arial" w:cs="Arial"/>
          <w:color w:val="000000"/>
          <w:spacing w:val="11"/>
          <w:sz w:val="19"/>
          <w:szCs w:val="19"/>
        </w:rPr>
        <w:t>the result of the vote, see paragraph 9.e. below)</w:t>
      </w:r>
      <w:r w:rsidRPr="00C5242B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</w:p>
    <w:p w:rsidR="0040094B" w:rsidRDefault="0040094B" w:rsidP="0040094B">
      <w:pPr>
        <w:tabs>
          <w:tab w:val="left" w:pos="14"/>
          <w:tab w:val="left" w:pos="1678"/>
          <w:tab w:val="left" w:pos="3924"/>
          <w:tab w:val="left" w:pos="5393"/>
        </w:tabs>
        <w:spacing w:line="20" w:lineRule="exact"/>
        <w:ind w:right="-113"/>
        <w:sectPr w:rsidR="0040094B" w:rsidSect="0052512A">
          <w:type w:val="continuous"/>
          <w:pgSz w:w="12340" w:h="17020"/>
          <w:pgMar w:top="1440" w:right="2022" w:bottom="0" w:left="2693" w:header="720" w:footer="720" w:gutter="0"/>
          <w:cols w:space="720"/>
        </w:sectPr>
      </w:pPr>
    </w:p>
    <w:p w:rsidR="0040094B" w:rsidRDefault="00737DF9" w:rsidP="0040094B">
      <w:pPr>
        <w:spacing w:line="20" w:lineRule="exact"/>
      </w:pPr>
      <w:r w:rsidRPr="00737DF9">
        <w:lastRenderedPageBreak/>
        <w:pict>
          <v:shape id="_x0000_s1030" type="#_x0000_t202" style="position:absolute;margin-left:289.45pt;margin-top:683.25pt;width:24.75pt;height:12.6pt;z-index:251666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23" w:lineRule="exact"/>
                  </w:pPr>
                  <w:r w:rsidRPr="00A0519B">
                    <w:rPr>
                      <w:rFonts w:ascii="Arial" w:eastAsia="Arial" w:hAnsi="Arial" w:cs="Arial"/>
                      <w:color w:val="000000"/>
                      <w:spacing w:val="11"/>
                      <w:sz w:val="19"/>
                      <w:szCs w:val="19"/>
                    </w:rPr>
                    <w:t>30f6</w:t>
                  </w:r>
                  <w:r w:rsidRPr="00A0519B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31" type="#_x0000_t75" style="position:absolute;margin-left:0;margin-top:-.3pt;width:614.9pt;height:850.3pt;z-index:251667456;mso-position-horizontal-relative:page;mso-position-vertical-relative:page">
            <v:imagedata r:id="rId8" o:title="8FEAA2686116475A96DE01EB60050200"/>
            <w10:wrap anchorx="page" anchory="page"/>
          </v:shape>
        </w:pict>
      </w:r>
    </w:p>
    <w:p w:rsidR="0040094B" w:rsidRDefault="0040094B">
      <w:pPr>
        <w:tabs>
          <w:tab w:val="left" w:pos="403"/>
        </w:tabs>
        <w:spacing w:after="20" w:line="268" w:lineRule="exact"/>
        <w:ind w:right="-113"/>
      </w:pPr>
      <w:r w:rsidRPr="00A0519B">
        <w:rPr>
          <w:rFonts w:ascii="Arial" w:eastAsia="Arial" w:hAnsi="Arial" w:cs="Arial"/>
          <w:color w:val="000000"/>
          <w:spacing w:val="39"/>
          <w:sz w:val="24"/>
          <w:szCs w:val="24"/>
        </w:rPr>
        <w:t>9.</w:t>
      </w:r>
      <w:r w:rsidRPr="00A0519B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6"/>
          <w:sz w:val="24"/>
          <w:szCs w:val="24"/>
        </w:rPr>
        <w:t>Election of Committee for 2015</w:t>
      </w:r>
      <w:r w:rsidRPr="00A0519B">
        <w:rPr>
          <w:rFonts w:ascii="Arial" w:eastAsia="Arial" w:hAnsi="Arial" w:cs="Arial"/>
          <w:color w:val="000000"/>
          <w:spacing w:val="4"/>
          <w:sz w:val="24"/>
          <w:szCs w:val="24"/>
        </w:rPr>
        <w:t xml:space="preserve"> </w:t>
      </w:r>
    </w:p>
    <w:p w:rsidR="0040094B" w:rsidRDefault="0040094B">
      <w:pPr>
        <w:tabs>
          <w:tab w:val="left" w:pos="324"/>
          <w:tab w:val="left" w:pos="5428"/>
        </w:tabs>
        <w:spacing w:line="268" w:lineRule="exact"/>
        <w:ind w:right="-113"/>
      </w:pPr>
      <w:r>
        <w:tab/>
      </w:r>
      <w:r w:rsidRPr="00A0519B">
        <w:rPr>
          <w:rFonts w:ascii="Arial" w:eastAsia="Arial" w:hAnsi="Arial" w:cs="Arial"/>
          <w:color w:val="000000"/>
          <w:spacing w:val="12"/>
          <w:sz w:val="24"/>
          <w:szCs w:val="24"/>
        </w:rPr>
        <w:t xml:space="preserve">a. Chairman - </w:t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In the April mail-out to Association</w:t>
      </w:r>
      <w:r w:rsidRPr="00A0519B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members to renew their</w:t>
      </w:r>
      <w:r w:rsidRPr="00A0519B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pgSz w:w="12300" w:h="17000"/>
          <w:pgMar w:top="1600" w:right="2287" w:bottom="0" w:left="2246" w:header="720" w:footer="720" w:gutter="0"/>
          <w:cols w:space="720"/>
        </w:sectPr>
      </w:pPr>
    </w:p>
    <w:p w:rsidR="0040094B" w:rsidRDefault="0040094B">
      <w:pPr>
        <w:tabs>
          <w:tab w:val="left" w:pos="14"/>
          <w:tab w:val="left" w:pos="1267"/>
          <w:tab w:val="left" w:pos="4564"/>
        </w:tabs>
        <w:spacing w:before="20" w:after="21" w:line="237" w:lineRule="exact"/>
        <w:ind w:right="-113"/>
      </w:pPr>
      <w:r>
        <w:lastRenderedPageBreak/>
        <w:tab/>
      </w:r>
      <w:r w:rsidRPr="00A0519B">
        <w:rPr>
          <w:rFonts w:ascii="Arial" w:eastAsia="Arial" w:hAnsi="Arial" w:cs="Arial"/>
          <w:color w:val="000000"/>
          <w:spacing w:val="10"/>
          <w:sz w:val="19"/>
          <w:szCs w:val="19"/>
        </w:rPr>
        <w:t>membership</w:t>
      </w:r>
      <w:r w:rsidRPr="00A0519B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it was made very clear that the current Chairman, after 3 years</w:t>
      </w:r>
      <w:r w:rsidRPr="00A0519B">
        <w:rPr>
          <w:rFonts w:ascii="Arial" w:eastAsia="Arial" w:hAnsi="Arial" w:cs="Arial"/>
          <w:color w:val="00000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501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in the chair, would be stepping down this year.</w:t>
      </w:r>
      <w:r w:rsidRPr="00A0519B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3"/>
          <w:sz w:val="19"/>
          <w:szCs w:val="19"/>
        </w:rPr>
        <w:t>The Chairman called for</w:t>
      </w:r>
      <w:r w:rsidRPr="00A0519B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  <w:tab w:val="left" w:pos="2282"/>
          <w:tab w:val="left" w:pos="2671"/>
          <w:tab w:val="left" w:pos="3982"/>
        </w:tabs>
        <w:spacing w:line="234" w:lineRule="exact"/>
        <w:ind w:right="-113"/>
      </w:pPr>
      <w:r>
        <w:tab/>
      </w:r>
      <w:r w:rsidRPr="00A0519B">
        <w:rPr>
          <w:rFonts w:ascii="Arial" w:eastAsia="Arial" w:hAnsi="Arial" w:cs="Arial"/>
          <w:color w:val="000000"/>
          <w:spacing w:val="6"/>
          <w:sz w:val="19"/>
          <w:szCs w:val="19"/>
        </w:rPr>
        <w:t>nominations/volunteers</w:t>
      </w:r>
      <w:r w:rsidRPr="00A0519B">
        <w:rPr>
          <w:rFonts w:ascii="Arial" w:eastAsia="Arial" w:hAnsi="Arial" w:cs="Arial"/>
          <w:color w:val="000000"/>
          <w:spacing w:val="17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to replace the Chairman position on the committee.</w:t>
      </w:r>
      <w:r w:rsidRPr="00A0519B">
        <w:rPr>
          <w:rFonts w:ascii="Arial" w:eastAsia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414"/>
          <w:sz w:val="19"/>
          <w:szCs w:val="19"/>
        </w:rPr>
        <w:t xml:space="preserve"> </w:t>
      </w:r>
      <w:r w:rsidRPr="00A0519B">
        <w:rPr>
          <w:rFonts w:ascii="Arial" w:eastAsia="Arial" w:hAnsi="Arial" w:cs="Arial"/>
          <w:color w:val="000000"/>
          <w:spacing w:val="15"/>
          <w:sz w:val="19"/>
          <w:szCs w:val="19"/>
        </w:rPr>
        <w:t>There was no nomination</w:t>
      </w:r>
      <w:r w:rsidRPr="00A0519B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or volunteer</w:t>
      </w:r>
      <w:r w:rsidRPr="00A0519B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8"/>
          <w:sz w:val="19"/>
          <w:szCs w:val="19"/>
        </w:rPr>
        <w:t>forthcoming.</w:t>
      </w:r>
      <w:r w:rsidRPr="00A0519B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101" w:bottom="0" w:left="2887" w:header="720" w:footer="720" w:gutter="0"/>
          <w:cols w:space="720"/>
        </w:sectPr>
      </w:pPr>
    </w:p>
    <w:p w:rsidR="0040094B" w:rsidRDefault="0040094B">
      <w:pPr>
        <w:spacing w:before="316" w:line="268" w:lineRule="exact"/>
        <w:ind w:right="-113"/>
      </w:pPr>
      <w:r w:rsidRPr="00A0519B">
        <w:rPr>
          <w:rFonts w:ascii="Arial" w:eastAsia="Arial" w:hAnsi="Arial" w:cs="Arial"/>
          <w:color w:val="000000"/>
          <w:spacing w:val="11"/>
          <w:sz w:val="24"/>
          <w:szCs w:val="24"/>
        </w:rPr>
        <w:lastRenderedPageBreak/>
        <w:t xml:space="preserve">b. Entertainment Chair - </w:t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The Chairman called for nominations/volunteers</w:t>
      </w:r>
      <w:r w:rsidRPr="00A0519B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232" w:bottom="0" w:left="2578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1548"/>
          <w:tab w:val="left" w:pos="2779"/>
          <w:tab w:val="left" w:pos="2851"/>
          <w:tab w:val="left" w:pos="6005"/>
        </w:tabs>
        <w:spacing w:before="27" w:line="241" w:lineRule="exact"/>
        <w:ind w:right="-113"/>
      </w:pPr>
      <w:r w:rsidRPr="00A0519B">
        <w:rPr>
          <w:rFonts w:ascii="Arial" w:eastAsia="Arial" w:hAnsi="Arial" w:cs="Arial"/>
          <w:color w:val="000000"/>
          <w:spacing w:val="10"/>
          <w:sz w:val="19"/>
          <w:szCs w:val="19"/>
        </w:rPr>
        <w:lastRenderedPageBreak/>
        <w:t>to replace the Entertainment</w:t>
      </w:r>
      <w:r w:rsidRPr="00A0519B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0"/>
          <w:sz w:val="19"/>
          <w:szCs w:val="19"/>
        </w:rPr>
        <w:t>Chair position on the committee.</w:t>
      </w:r>
      <w:r w:rsidRPr="00A0519B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8"/>
          <w:sz w:val="19"/>
          <w:szCs w:val="19"/>
        </w:rPr>
        <w:t>There was</w:t>
      </w:r>
      <w:r w:rsidRPr="00A0519B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105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no nomination</w:t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or volunteer</w:t>
      </w:r>
      <w:r w:rsidRPr="00A0519B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tab/>
      </w:r>
      <w:r>
        <w:tab/>
      </w:r>
      <w:r w:rsidRPr="00A0519B">
        <w:rPr>
          <w:rFonts w:ascii="Arial" w:eastAsia="Arial" w:hAnsi="Arial" w:cs="Arial"/>
          <w:color w:val="000000"/>
          <w:spacing w:val="8"/>
          <w:sz w:val="19"/>
          <w:szCs w:val="19"/>
        </w:rPr>
        <w:t>forthcoming.</w:t>
      </w:r>
      <w:r w:rsidRPr="00A0519B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292" w:bottom="0" w:left="2894" w:header="720" w:footer="720" w:gutter="0"/>
          <w:cols w:space="720"/>
        </w:sectPr>
      </w:pPr>
    </w:p>
    <w:p w:rsidR="0040094B" w:rsidRDefault="0040094B">
      <w:pPr>
        <w:tabs>
          <w:tab w:val="left" w:pos="6350"/>
        </w:tabs>
        <w:spacing w:before="309" w:line="268" w:lineRule="exact"/>
        <w:ind w:right="-113"/>
      </w:pPr>
      <w:r w:rsidRPr="00A0519B">
        <w:rPr>
          <w:rFonts w:ascii="Arial" w:eastAsia="Arial" w:hAnsi="Arial" w:cs="Arial"/>
          <w:color w:val="000000"/>
          <w:spacing w:val="11"/>
          <w:sz w:val="24"/>
          <w:szCs w:val="24"/>
        </w:rPr>
        <w:lastRenderedPageBreak/>
        <w:t xml:space="preserve">c. Secretary - </w:t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The Chairman called for nominations/volunteers</w:t>
      </w:r>
      <w:r w:rsidRPr="00A0519B">
        <w:rPr>
          <w:rFonts w:ascii="Arial" w:eastAsia="Arial" w:hAnsi="Arial" w:cs="Arial"/>
          <w:color w:val="000000"/>
          <w:spacing w:val="-19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to replace</w:t>
      </w:r>
      <w:r w:rsidRPr="00A0519B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366" w:bottom="0" w:left="2570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4010"/>
          <w:tab w:val="left" w:pos="4428"/>
        </w:tabs>
        <w:spacing w:before="20" w:after="21" w:line="237" w:lineRule="exact"/>
        <w:ind w:right="-113"/>
      </w:pP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lastRenderedPageBreak/>
        <w:t>the Secretary position on the committee.</w:t>
      </w:r>
      <w:r w:rsidRPr="00A0519B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0"/>
          <w:sz w:val="19"/>
          <w:szCs w:val="19"/>
        </w:rPr>
        <w:t>Initially, as per the two previous</w:t>
      </w:r>
      <w:r w:rsidRPr="00A0519B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242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vacant position calls, there was no response.</w:t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0"/>
          <w:sz w:val="19"/>
          <w:szCs w:val="19"/>
        </w:rPr>
        <w:t>After some deliberation</w:t>
      </w:r>
      <w:r w:rsidRPr="00A0519B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</w:tabs>
        <w:spacing w:after="29" w:line="237" w:lineRule="exact"/>
        <w:ind w:right="-113"/>
      </w:pP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between the Chairman and the Past Chairman Joe Ganter, Joe volunteered</w:t>
      </w:r>
      <w:r w:rsidRPr="00A0519B">
        <w:rPr>
          <w:rFonts w:ascii="Arial" w:eastAsia="Arial" w:hAnsi="Arial" w:cs="Arial"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431"/>
          <w:sz w:val="19"/>
          <w:szCs w:val="19"/>
        </w:rPr>
        <w:t xml:space="preserve"> </w:t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to become the new Secretary if Ray Penny would stay on as Chairman.</w:t>
      </w:r>
      <w:r w:rsidRPr="00A0519B">
        <w:rPr>
          <w:rFonts w:ascii="Arial" w:eastAsia="Arial" w:hAnsi="Arial" w:cs="Arial"/>
          <w:color w:val="000000"/>
          <w:spacing w:val="34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2023"/>
        </w:tabs>
        <w:spacing w:after="29" w:line="237" w:lineRule="exact"/>
        <w:ind w:right="-113"/>
      </w:pP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Though Ray Penny wavered for a short period of time he reaffirmed that he</w:t>
      </w:r>
      <w:r w:rsidRPr="00A0519B">
        <w:rPr>
          <w:rFonts w:ascii="Arial" w:eastAsia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458"/>
          <w:sz w:val="19"/>
          <w:szCs w:val="19"/>
        </w:rPr>
        <w:t xml:space="preserve"> </w:t>
      </w:r>
      <w:r w:rsidRPr="00A0519B">
        <w:rPr>
          <w:rFonts w:ascii="Arial" w:eastAsia="Arial" w:hAnsi="Arial" w:cs="Arial"/>
          <w:color w:val="000000"/>
          <w:spacing w:val="13"/>
          <w:sz w:val="19"/>
          <w:szCs w:val="19"/>
        </w:rPr>
        <w:t>was stepping down.</w:t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There were no objections to Joe Ganter becoming the</w:t>
      </w:r>
      <w:r w:rsidRPr="00A0519B">
        <w:rPr>
          <w:rFonts w:ascii="Arial" w:eastAsia="Arial" w:hAnsi="Arial" w:cs="Arial"/>
          <w:color w:val="000000"/>
          <w:spacing w:val="35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</w:tabs>
        <w:spacing w:line="223" w:lineRule="exact"/>
        <w:ind w:right="-113"/>
      </w:pPr>
      <w:r>
        <w:tab/>
      </w:r>
      <w:r w:rsidRPr="00A0519B">
        <w:rPr>
          <w:rFonts w:ascii="Arial" w:eastAsia="Arial" w:hAnsi="Arial" w:cs="Arial"/>
          <w:color w:val="000000"/>
          <w:spacing w:val="10"/>
          <w:sz w:val="19"/>
          <w:szCs w:val="19"/>
        </w:rPr>
        <w:t>new Secretary.</w:t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122" w:bottom="0" w:left="2887" w:header="720" w:footer="720" w:gutter="0"/>
          <w:cols w:space="720"/>
        </w:sectPr>
      </w:pPr>
    </w:p>
    <w:p w:rsidR="0040094B" w:rsidRDefault="0040094B">
      <w:pPr>
        <w:spacing w:before="309" w:line="268" w:lineRule="exact"/>
        <w:ind w:right="-113"/>
      </w:pPr>
      <w:r w:rsidRPr="00A0519B">
        <w:rPr>
          <w:rFonts w:ascii="Arial" w:eastAsia="Arial" w:hAnsi="Arial" w:cs="Arial"/>
          <w:color w:val="000000"/>
          <w:spacing w:val="11"/>
          <w:sz w:val="24"/>
          <w:szCs w:val="24"/>
        </w:rPr>
        <w:lastRenderedPageBreak/>
        <w:t xml:space="preserve">d. The Past Chairman, </w:t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Joe Ganter, asked why the Vice Chairman was not</w:t>
      </w:r>
      <w:r w:rsidRPr="00A0519B">
        <w:rPr>
          <w:rFonts w:ascii="Arial" w:eastAsia="Arial" w:hAnsi="Arial" w:cs="Arial"/>
          <w:color w:val="000000"/>
          <w:spacing w:val="31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146" w:bottom="0" w:left="2570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943"/>
          <w:tab w:val="left" w:pos="2988"/>
          <w:tab w:val="left" w:pos="6732"/>
        </w:tabs>
        <w:spacing w:before="27" w:after="36" w:line="234" w:lineRule="exact"/>
        <w:ind w:right="-113"/>
      </w:pPr>
      <w:r>
        <w:lastRenderedPageBreak/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moving up into the Chairman's</w:t>
      </w:r>
      <w:r w:rsidRPr="00A0519B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0"/>
          <w:sz w:val="19"/>
          <w:szCs w:val="19"/>
        </w:rPr>
        <w:t>position as had been the Association's</w:t>
      </w:r>
      <w:r w:rsidRPr="00A0519B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6"/>
          <w:sz w:val="19"/>
          <w:szCs w:val="19"/>
        </w:rPr>
        <w:t>past</w:t>
      </w:r>
      <w:r w:rsidRPr="00A0519B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398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9"/>
          <w:sz w:val="19"/>
          <w:szCs w:val="19"/>
        </w:rPr>
        <w:t>practice.</w:t>
      </w:r>
      <w:r w:rsidRPr="00A0519B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The Vice Chairman answered that as he was also the Treasurer</w:t>
      </w:r>
      <w:r w:rsidRPr="00A0519B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</w:tabs>
        <w:spacing w:after="29" w:line="234" w:lineRule="exact"/>
        <w:ind w:right="-113"/>
      </w:pP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such a move would be costly to change all the banking records and signing</w:t>
      </w:r>
      <w:r w:rsidRPr="00A0519B">
        <w:rPr>
          <w:rFonts w:ascii="Arial" w:eastAsia="Arial" w:hAnsi="Arial" w:cs="Arial"/>
          <w:color w:val="000000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423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authorities as was just done one year ago, and then it would be necessary</w:t>
      </w:r>
      <w:r w:rsidRPr="00A0519B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2239"/>
          <w:tab w:val="left" w:pos="5638"/>
        </w:tabs>
        <w:spacing w:after="29" w:line="234" w:lineRule="exact"/>
        <w:ind w:right="-113"/>
      </w:pP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to elect a new Treasurer, since it would be a conflict for the Chairman to</w:t>
      </w:r>
      <w:r w:rsidRPr="00A0519B">
        <w:rPr>
          <w:rFonts w:ascii="Arial" w:eastAsia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157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9"/>
          <w:sz w:val="19"/>
          <w:szCs w:val="19"/>
        </w:rPr>
        <w:t>also be the Treasurer.</w:t>
      </w:r>
      <w:r w:rsidRPr="00A0519B">
        <w:rPr>
          <w:rFonts w:ascii="Arial" w:eastAsia="Arial" w:hAnsi="Arial" w:cs="Arial"/>
          <w:color w:val="000000"/>
          <w:spacing w:val="21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8"/>
          <w:sz w:val="19"/>
          <w:szCs w:val="19"/>
        </w:rPr>
        <w:t>The lack of nominations/volunteers</w:t>
      </w:r>
      <w:r w:rsidRPr="00A0519B">
        <w:rPr>
          <w:rFonts w:ascii="Arial" w:eastAsia="Arial" w:hAnsi="Arial" w:cs="Arial"/>
          <w:color w:val="000000"/>
          <w:spacing w:val="19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for two of the</w:t>
      </w:r>
      <w:r w:rsidRPr="00A0519B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</w:p>
    <w:p w:rsidR="0040094B" w:rsidRDefault="0040094B">
      <w:pPr>
        <w:spacing w:line="234" w:lineRule="exact"/>
        <w:ind w:right="-113"/>
      </w:pP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three currently, to be vacated positions, did not bode well for electing a new</w:t>
      </w:r>
      <w:r w:rsidRPr="00A0519B">
        <w:rPr>
          <w:rFonts w:ascii="Arial" w:eastAsia="Arial" w:hAnsi="Arial" w:cs="Arial"/>
          <w:color w:val="000000"/>
          <w:spacing w:val="-2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487"/>
          <w:sz w:val="19"/>
          <w:szCs w:val="19"/>
        </w:rPr>
        <w:t xml:space="preserve"> </w:t>
      </w:r>
      <w:r w:rsidRPr="00A0519B">
        <w:rPr>
          <w:rFonts w:ascii="Arial" w:eastAsia="Arial" w:hAnsi="Arial" w:cs="Arial"/>
          <w:color w:val="000000"/>
          <w:spacing w:val="9"/>
          <w:sz w:val="19"/>
          <w:szCs w:val="19"/>
        </w:rPr>
        <w:t>Treasurer.</w:t>
      </w:r>
      <w:r w:rsidRPr="00A0519B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108" w:bottom="0" w:left="2887" w:header="720" w:footer="720" w:gutter="0"/>
          <w:cols w:space="720"/>
        </w:sectPr>
      </w:pPr>
    </w:p>
    <w:p w:rsidR="0040094B" w:rsidRDefault="0040094B">
      <w:pPr>
        <w:tabs>
          <w:tab w:val="left" w:pos="331"/>
          <w:tab w:val="left" w:pos="2462"/>
        </w:tabs>
        <w:spacing w:before="316" w:after="20" w:line="281" w:lineRule="exact"/>
        <w:ind w:right="-113"/>
      </w:pPr>
      <w:r w:rsidRPr="00A0519B">
        <w:rPr>
          <w:rFonts w:ascii="Arial" w:eastAsia="Arial" w:hAnsi="Arial" w:cs="Arial"/>
          <w:color w:val="000000"/>
          <w:spacing w:val="8"/>
          <w:sz w:val="24"/>
          <w:szCs w:val="24"/>
        </w:rPr>
        <w:lastRenderedPageBreak/>
        <w:t>e. Decision - Without structure formal organizations cannot</w:t>
      </w:r>
      <w:r w:rsidRPr="00A0519B">
        <w:rPr>
          <w:rFonts w:ascii="Arial" w:eastAsia="Arial" w:hAnsi="Arial" w:cs="Arial"/>
          <w:color w:val="000000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4213"/>
          <w:sz w:val="24"/>
          <w:szCs w:val="24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5"/>
          <w:sz w:val="24"/>
          <w:szCs w:val="24"/>
        </w:rPr>
        <w:t>properly function.</w:t>
      </w:r>
      <w:r w:rsidRPr="00A0519B">
        <w:rPr>
          <w:rFonts w:ascii="Arial" w:eastAsia="Arial" w:hAnsi="Arial" w:cs="Arial"/>
          <w:color w:val="000000"/>
          <w:spacing w:val="2"/>
          <w:sz w:val="24"/>
          <w:szCs w:val="24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5"/>
          <w:sz w:val="24"/>
          <w:szCs w:val="24"/>
        </w:rPr>
        <w:t>As there was a failure to elect replacements</w:t>
      </w:r>
      <w:r w:rsidRPr="00A0519B">
        <w:rPr>
          <w:rFonts w:ascii="Arial" w:eastAsia="Arial" w:hAnsi="Arial" w:cs="Arial"/>
          <w:color w:val="000000"/>
          <w:spacing w:val="16"/>
          <w:sz w:val="24"/>
          <w:szCs w:val="24"/>
        </w:rPr>
        <w:t xml:space="preserve"> </w:t>
      </w:r>
    </w:p>
    <w:p w:rsidR="0040094B" w:rsidRDefault="0040094B">
      <w:pPr>
        <w:tabs>
          <w:tab w:val="left" w:pos="324"/>
          <w:tab w:val="left" w:pos="331"/>
        </w:tabs>
        <w:spacing w:after="20" w:line="281" w:lineRule="exact"/>
        <w:ind w:right="-113"/>
      </w:pPr>
      <w:r>
        <w:tab/>
      </w:r>
      <w:r w:rsidRPr="00A0519B">
        <w:rPr>
          <w:rFonts w:ascii="Arial" w:eastAsia="Arial" w:hAnsi="Arial" w:cs="Arial"/>
          <w:color w:val="000000"/>
          <w:spacing w:val="5"/>
          <w:sz w:val="24"/>
          <w:szCs w:val="24"/>
        </w:rPr>
        <w:t>for the Chairman and the Entertainment Chair, the Chairman</w:t>
      </w:r>
      <w:r w:rsidRPr="00A0519B">
        <w:rPr>
          <w:rFonts w:ascii="Arial" w:eastAsia="Arial" w:hAnsi="Arial" w:cs="Arial"/>
          <w:color w:val="000000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4554"/>
          <w:sz w:val="24"/>
          <w:szCs w:val="24"/>
        </w:rPr>
        <w:t xml:space="preserve"> </w:t>
      </w:r>
      <w:r>
        <w:tab/>
      </w:r>
      <w:r>
        <w:tab/>
      </w:r>
      <w:r w:rsidRPr="00A0519B">
        <w:rPr>
          <w:rFonts w:ascii="Arial" w:eastAsia="Arial" w:hAnsi="Arial" w:cs="Arial"/>
          <w:color w:val="000000"/>
          <w:spacing w:val="6"/>
          <w:sz w:val="24"/>
          <w:szCs w:val="24"/>
        </w:rPr>
        <w:t>declared that the Western Canada RCOC Association would</w:t>
      </w:r>
      <w:r w:rsidRPr="00A0519B">
        <w:rPr>
          <w:rFonts w:ascii="Arial" w:eastAsia="Arial" w:hAnsi="Arial" w:cs="Arial"/>
          <w:color w:val="000000"/>
          <w:spacing w:val="10"/>
          <w:sz w:val="24"/>
          <w:szCs w:val="24"/>
        </w:rPr>
        <w:t xml:space="preserve"> </w:t>
      </w:r>
    </w:p>
    <w:p w:rsidR="0040094B" w:rsidRDefault="0040094B">
      <w:pPr>
        <w:tabs>
          <w:tab w:val="left" w:pos="331"/>
          <w:tab w:val="left" w:pos="338"/>
        </w:tabs>
        <w:spacing w:after="27" w:line="278" w:lineRule="exact"/>
        <w:ind w:right="-113"/>
      </w:pPr>
      <w:r>
        <w:tab/>
      </w:r>
      <w:r w:rsidRPr="00A0519B">
        <w:rPr>
          <w:rFonts w:ascii="Arial" w:eastAsia="Arial" w:hAnsi="Arial" w:cs="Arial"/>
          <w:color w:val="000000"/>
          <w:spacing w:val="5"/>
          <w:sz w:val="24"/>
          <w:szCs w:val="24"/>
        </w:rPr>
        <w:t>stand down as a formal organization post-haste.</w:t>
      </w:r>
      <w:r w:rsidRPr="00A0519B">
        <w:rPr>
          <w:rFonts w:ascii="Arial" w:eastAsia="Arial" w:hAnsi="Arial" w:cs="Arial"/>
          <w:color w:val="000000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3160"/>
          <w:sz w:val="24"/>
          <w:szCs w:val="24"/>
        </w:rPr>
        <w:t xml:space="preserve"> </w:t>
      </w:r>
      <w:r>
        <w:tab/>
      </w:r>
      <w:r>
        <w:tab/>
      </w:r>
      <w:r w:rsidRPr="00A0519B">
        <w:rPr>
          <w:rFonts w:ascii="Arial" w:eastAsia="Arial" w:hAnsi="Arial" w:cs="Arial"/>
          <w:color w:val="000000"/>
          <w:spacing w:val="6"/>
          <w:sz w:val="24"/>
          <w:szCs w:val="24"/>
        </w:rPr>
        <w:t>Notwithstanding the earlier motion and vote recorded at</w:t>
      </w:r>
      <w:r w:rsidRPr="00A0519B">
        <w:rPr>
          <w:rFonts w:ascii="Arial" w:eastAsia="Arial" w:hAnsi="Arial" w:cs="Arial"/>
          <w:color w:val="000000"/>
          <w:spacing w:val="9"/>
          <w:sz w:val="24"/>
          <w:szCs w:val="24"/>
        </w:rPr>
        <w:t xml:space="preserve"> </w:t>
      </w:r>
    </w:p>
    <w:p w:rsidR="0040094B" w:rsidRDefault="0040094B">
      <w:pPr>
        <w:tabs>
          <w:tab w:val="left" w:pos="331"/>
          <w:tab w:val="left" w:pos="2851"/>
        </w:tabs>
        <w:spacing w:line="281" w:lineRule="exact"/>
        <w:ind w:right="-113"/>
      </w:pPr>
      <w:r>
        <w:tab/>
      </w:r>
      <w:r w:rsidRPr="00A0519B">
        <w:rPr>
          <w:rFonts w:ascii="Arial" w:eastAsia="Arial" w:hAnsi="Arial" w:cs="Arial"/>
          <w:color w:val="000000"/>
          <w:spacing w:val="6"/>
          <w:sz w:val="24"/>
          <w:szCs w:val="24"/>
        </w:rPr>
        <w:t>paragraph 8.d., the stand down decision was not challenged by</w:t>
      </w:r>
      <w:r w:rsidRPr="00A0519B">
        <w:rPr>
          <w:rFonts w:ascii="Arial" w:eastAsia="Arial" w:hAnsi="Arial" w:cs="Arial"/>
          <w:color w:val="000000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14891"/>
          <w:sz w:val="24"/>
          <w:szCs w:val="24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6"/>
          <w:sz w:val="24"/>
          <w:szCs w:val="24"/>
        </w:rPr>
        <w:t>any member present.</w:t>
      </w:r>
      <w:r w:rsidRPr="00A0519B">
        <w:rPr>
          <w:rFonts w:ascii="Arial" w:eastAsia="Arial" w:hAnsi="Arial" w:cs="Arial"/>
          <w:color w:val="000000"/>
          <w:spacing w:val="7"/>
          <w:sz w:val="24"/>
          <w:szCs w:val="24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3"/>
          <w:sz w:val="19"/>
          <w:szCs w:val="19"/>
        </w:rPr>
        <w:t>CARRIED</w:t>
      </w:r>
      <w:r w:rsidRPr="00A0519B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230" w:bottom="0" w:left="2563" w:header="720" w:footer="720" w:gutter="0"/>
          <w:cols w:space="720"/>
        </w:sectPr>
      </w:pPr>
    </w:p>
    <w:p w:rsidR="0040094B" w:rsidRDefault="0040094B">
      <w:pPr>
        <w:spacing w:before="250" w:line="268" w:lineRule="exact"/>
        <w:ind w:right="-113"/>
      </w:pPr>
      <w:r w:rsidRPr="00A0519B">
        <w:rPr>
          <w:rFonts w:ascii="Arial" w:eastAsia="Arial" w:hAnsi="Arial" w:cs="Arial"/>
          <w:color w:val="000000"/>
          <w:spacing w:val="16"/>
          <w:sz w:val="24"/>
          <w:szCs w:val="24"/>
        </w:rPr>
        <w:lastRenderedPageBreak/>
        <w:t>10. Disposition of Association Assets</w:t>
      </w:r>
      <w:r w:rsidRPr="00A0519B">
        <w:rPr>
          <w:rFonts w:ascii="Arial" w:eastAsia="Arial" w:hAnsi="Arial" w:cs="Arial"/>
          <w:color w:val="000000"/>
          <w:spacing w:val="14"/>
          <w:sz w:val="24"/>
          <w:szCs w:val="24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5454" w:bottom="0" w:left="2246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2758"/>
          <w:tab w:val="left" w:pos="3708"/>
        </w:tabs>
        <w:spacing w:before="27" w:after="29" w:line="237" w:lineRule="exact"/>
        <w:ind w:right="-113"/>
      </w:pPr>
      <w:r>
        <w:lastRenderedPageBreak/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With the decision taken to stand down the Western Canada RCOC Association</w:t>
      </w:r>
      <w:r w:rsidRPr="00A0519B">
        <w:rPr>
          <w:rFonts w:ascii="Arial" w:eastAsia="Arial" w:hAnsi="Arial" w:cs="Arial"/>
          <w:color w:val="000000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021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there was a need for some discussion</w:t>
      </w:r>
      <w:r w:rsidRPr="00A0519B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0"/>
          <w:sz w:val="19"/>
          <w:szCs w:val="19"/>
        </w:rPr>
        <w:t>on how to dispose of the Association's</w:t>
      </w:r>
      <w:r w:rsidRPr="00A0519B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814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assets - cash and material.</w:t>
      </w:r>
      <w:r w:rsidRPr="00A0519B">
        <w:rPr>
          <w:rFonts w:ascii="Arial" w:eastAsia="Arial" w:hAnsi="Arial" w:cs="Arial"/>
          <w:color w:val="000000"/>
          <w:spacing w:val="26"/>
          <w:sz w:val="19"/>
          <w:szCs w:val="19"/>
        </w:rPr>
        <w:t xml:space="preserve"> </w:t>
      </w:r>
      <w:r>
        <w:tab/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To generate some discussion the Vice Chairman/</w:t>
      </w:r>
      <w:r w:rsidRPr="00A0519B">
        <w:rPr>
          <w:rFonts w:ascii="Arial" w:eastAsia="Arial" w:hAnsi="Arial" w:cs="Arial"/>
          <w:color w:val="000000"/>
          <w:spacing w:val="-3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</w:tabs>
        <w:spacing w:line="237" w:lineRule="exact"/>
        <w:ind w:right="-113"/>
        <w:rPr>
          <w:rFonts w:ascii="Arial" w:eastAsia="Arial" w:hAnsi="Arial" w:cs="Arial"/>
          <w:color w:val="000000"/>
          <w:spacing w:val="-27"/>
          <w:sz w:val="19"/>
          <w:szCs w:val="19"/>
        </w:rPr>
      </w:pPr>
      <w:r>
        <w:tab/>
      </w:r>
      <w:r w:rsidRPr="00A0519B">
        <w:rPr>
          <w:rFonts w:ascii="Arial" w:eastAsia="Arial" w:hAnsi="Arial" w:cs="Arial"/>
          <w:color w:val="000000"/>
          <w:spacing w:val="11"/>
          <w:sz w:val="19"/>
          <w:szCs w:val="19"/>
        </w:rPr>
        <w:t>Treasurer voiced a suggestion that, as an example, after all fiscal liabilities</w:t>
      </w:r>
      <w:r w:rsidRPr="00A0519B">
        <w:rPr>
          <w:rFonts w:ascii="Arial" w:eastAsia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4625"/>
          <w:sz w:val="19"/>
          <w:szCs w:val="19"/>
        </w:rPr>
        <w:t xml:space="preserve"> </w:t>
      </w:r>
      <w:r w:rsidRPr="00A0519B">
        <w:rPr>
          <w:rFonts w:ascii="Arial" w:eastAsia="Arial" w:hAnsi="Arial" w:cs="Arial"/>
          <w:color w:val="000000"/>
          <w:spacing w:val="12"/>
          <w:sz w:val="19"/>
          <w:szCs w:val="19"/>
        </w:rPr>
        <w:t>were cleared and any loaned material assets returned to their rightful owner,</w:t>
      </w:r>
      <w:r w:rsidRPr="00A0519B">
        <w:rPr>
          <w:rFonts w:ascii="Arial" w:eastAsia="Arial" w:hAnsi="Arial" w:cs="Arial"/>
          <w:color w:val="000000"/>
          <w:spacing w:val="-27"/>
          <w:sz w:val="19"/>
          <w:szCs w:val="19"/>
        </w:rPr>
        <w:t xml:space="preserve"> </w:t>
      </w:r>
    </w:p>
    <w:p w:rsidR="0040094B" w:rsidRDefault="0040094B" w:rsidP="0040094B">
      <w:pPr>
        <w:tabs>
          <w:tab w:val="left" w:pos="7"/>
        </w:tabs>
        <w:spacing w:line="20" w:lineRule="exact"/>
        <w:ind w:right="-113"/>
        <w:sectPr w:rsidR="0040094B" w:rsidSect="009069AE">
          <w:type w:val="continuous"/>
          <w:pgSz w:w="12300" w:h="17000"/>
          <w:pgMar w:top="1440" w:right="2172" w:bottom="0" w:left="2556" w:header="720" w:footer="720" w:gutter="0"/>
          <w:cols w:space="720"/>
        </w:sectPr>
      </w:pPr>
    </w:p>
    <w:p w:rsidR="0040094B" w:rsidRDefault="00737DF9" w:rsidP="0040094B">
      <w:pPr>
        <w:spacing w:line="20" w:lineRule="exact"/>
      </w:pPr>
      <w:r w:rsidRPr="00737DF9">
        <w:lastRenderedPageBreak/>
        <w:pict>
          <v:shape id="_x0000_s1040" type="#_x0000_t202" style="position:absolute;margin-left:167.75pt;margin-top:232.65pt;width:13.55pt;height:18.2pt;z-index:-25163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335" w:lineRule="exact"/>
                  </w:pPr>
                  <w:r w:rsidRPr="00837CC5">
                    <w:rPr>
                      <w:rFonts w:ascii="Arial" w:eastAsia="Arial" w:hAnsi="Arial" w:cs="Arial"/>
                      <w:i/>
                      <w:iCs/>
                      <w:color w:val="000000"/>
                      <w:w w:val="60"/>
                      <w:sz w:val="30"/>
                      <w:szCs w:val="30"/>
                    </w:rPr>
                    <w:t>oJ</w:t>
                  </w:r>
                  <w:r w:rsidRPr="00837CC5">
                    <w:rPr>
                      <w:rFonts w:ascii="Arial" w:eastAsia="Arial" w:hAnsi="Arial" w:cs="Arial"/>
                      <w:i/>
                      <w:iCs/>
                      <w:color w:val="000000"/>
                      <w:spacing w:val="3"/>
                      <w:w w:val="60"/>
                      <w:sz w:val="30"/>
                      <w:szCs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41" type="#_x0000_t202" style="position:absolute;margin-left:105.1pt;margin-top:165pt;width:109.45pt;height:15.95pt;z-index:-25163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90" w:lineRule="exact"/>
                  </w:pPr>
                  <w:r w:rsidRPr="00837CC5">
                    <w:rPr>
                      <w:rFonts w:ascii="Arial" w:eastAsia="Arial" w:hAnsi="Arial" w:cs="Arial"/>
                      <w:color w:val="000000"/>
                      <w:spacing w:val="12"/>
                      <w:sz w:val="26"/>
                      <w:szCs w:val="26"/>
                    </w:rPr>
                    <w:t xml:space="preserve">11_Adjournment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42" type="#_x0000_t202" style="position:absolute;margin-left:120.25pt;margin-top:62.4pt;width:419.25pt;height:39.65pt;z-index:-25163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after="6" w:line="245" w:lineRule="exact"/>
                  </w:pPr>
                  <w:r w:rsidRPr="00837CC5">
                    <w:rPr>
                      <w:rFonts w:ascii="Arial" w:eastAsia="Arial" w:hAnsi="Arial" w:cs="Arial"/>
                      <w:color w:val="000000"/>
                      <w:spacing w:val="8"/>
                    </w:rPr>
                    <w:t xml:space="preserve">then 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8"/>
                    </w:rPr>
                    <w:t>the remaining assets could be divided three ways and offered to the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-16"/>
                    </w:rPr>
                    <w:t xml:space="preserve"> </w:t>
                  </w:r>
                </w:p>
                <w:p w:rsidR="0040094B" w:rsidRDefault="0040094B">
                  <w:pPr>
                    <w:tabs>
                      <w:tab w:val="left" w:pos="22"/>
                      <w:tab w:val="left" w:pos="29"/>
                      <w:tab w:val="left" w:pos="2462"/>
                    </w:tabs>
                    <w:spacing w:line="256" w:lineRule="exact"/>
                  </w:pPr>
                  <w:r>
                    <w:tab/>
                  </w:r>
                  <w:r>
                    <w:tab/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8"/>
                    </w:rPr>
                    <w:t>RCOC Museum, the Calgary Military Museum and the Western Canada branch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000000"/>
                      <w:spacing w:val="16602"/>
                    </w:rPr>
                    <w:t xml:space="preserve"> </w:t>
                  </w:r>
                  <w:r>
                    <w:tab/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7"/>
                    </w:rPr>
                    <w:t>of the Last Post Fund.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18"/>
                    </w:rPr>
                    <w:t xml:space="preserve"> </w:t>
                  </w:r>
                  <w:r>
                    <w:tab/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7"/>
                    </w:rPr>
                    <w:t>(Information on this fund may be read at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3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43" type="#_x0000_t202" style="position:absolute;margin-left:121.7pt;margin-top:100.55pt;width:209.3pt;height:13.7pt;z-index:-251635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737DF9">
                  <w:pPr>
                    <w:spacing w:line="245" w:lineRule="exact"/>
                  </w:pPr>
                  <w:hyperlink r:id="rId9" w:history="1">
                    <w:r w:rsidR="0040094B" w:rsidRPr="00837CC5">
                      <w:rPr>
                        <w:rFonts w:ascii="Arial" w:eastAsia="Arial" w:hAnsi="Arial" w:cs="Arial"/>
                        <w:color w:val="000000"/>
                        <w:spacing w:val="1"/>
                      </w:rPr>
                      <w:t>http://www.lastpostfund.ca/EN/home.php</w:t>
                    </w:r>
                  </w:hyperlink>
                  <w:r w:rsidR="0040094B" w:rsidRPr="00837CC5">
                    <w:rPr>
                      <w:rFonts w:ascii="Arial" w:eastAsia="Arial" w:hAnsi="Arial" w:cs="Arial"/>
                      <w:color w:val="000000"/>
                      <w:spacing w:val="1"/>
                    </w:rPr>
                    <w:t>)</w:t>
                  </w:r>
                  <w:r w:rsidR="0040094B" w:rsidRPr="00837CC5">
                    <w:rPr>
                      <w:rFonts w:ascii="Arial" w:eastAsia="Arial" w:hAnsi="Arial" w:cs="Arial"/>
                      <w:color w:val="000000"/>
                      <w:spacing w:val="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32" type="#_x0000_t202" style="position:absolute;margin-left:120.95pt;margin-top:251.95pt;width:20.05pt;height:17.05pt;z-index:251669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312" w:lineRule="exact"/>
                  </w:pPr>
                  <w:r w:rsidRPr="00837CC5">
                    <w:rPr>
                      <w:rFonts w:ascii="Arial" w:eastAsia="Arial" w:hAnsi="Arial" w:cs="Arial"/>
                      <w:color w:val="000000"/>
                      <w:spacing w:val="69"/>
                      <w:sz w:val="28"/>
                      <w:szCs w:val="28"/>
                    </w:rPr>
                    <w:t>.,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33" type="#_x0000_t202" style="position:absolute;margin-left:192.6pt;margin-top:241.95pt;width:24.55pt;height:29.35pt;z-index:251670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558" w:lineRule="exact"/>
                  </w:pPr>
                  <w:r w:rsidRPr="00837CC5">
                    <w:rPr>
                      <w:rFonts w:ascii="Arial" w:eastAsia="Arial" w:hAnsi="Arial" w:cs="Arial"/>
                      <w:color w:val="000000"/>
                      <w:spacing w:val="185"/>
                      <w:sz w:val="50"/>
                      <w:szCs w:val="50"/>
                    </w:rPr>
                    <w:t>,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1"/>
                      <w:sz w:val="50"/>
                      <w:szCs w:val="5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34" type="#_x0000_t202" style="position:absolute;margin-left:409.3pt;margin-top:270.15pt;width:11.15pt;height:11.45pt;z-index:251671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01" w:lineRule="exact"/>
                  </w:pPr>
                  <w:r w:rsidRPr="00837CC5">
                    <w:rPr>
                      <w:rFonts w:ascii="Arial" w:eastAsia="Arial" w:hAnsi="Arial" w:cs="Arial"/>
                      <w:color w:val="000000"/>
                      <w:spacing w:val="39"/>
                      <w:sz w:val="18"/>
                      <w:szCs w:val="18"/>
                    </w:rPr>
                    <w:t>~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1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35" type="#_x0000_t202" style="position:absolute;margin-left:4.3pt;margin-top:600.2pt;width:24.45pt;height:20.4pt;z-index:251672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379" w:lineRule="exact"/>
                  </w:pPr>
                  <w:r w:rsidRPr="00837CC5">
                    <w:rPr>
                      <w:rFonts w:ascii="Arial" w:eastAsia="Arial" w:hAnsi="Arial" w:cs="Arial"/>
                      <w:color w:val="000000"/>
                      <w:spacing w:val="271"/>
                      <w:sz w:val="34"/>
                      <w:szCs w:val="34"/>
                    </w:rPr>
                    <w:t>\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1"/>
                      <w:sz w:val="34"/>
                      <w:szCs w:val="3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36" type="#_x0000_t202" style="position:absolute;margin-left:419.05pt;margin-top:543.6pt;width:8.75pt;height:5.9pt;z-index:251673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89" w:lineRule="exact"/>
                  </w:pPr>
                  <w:r w:rsidRPr="00837CC5">
                    <w:rPr>
                      <w:rFonts w:ascii="Arial" w:eastAsia="Arial" w:hAnsi="Arial" w:cs="Arial"/>
                      <w:color w:val="000000"/>
                      <w:spacing w:val="37"/>
                      <w:sz w:val="8"/>
                      <w:szCs w:val="8"/>
                    </w:rPr>
                    <w:t>."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1"/>
                      <w:sz w:val="8"/>
                      <w:szCs w:val="8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37" type="#_x0000_t202" style="position:absolute;margin-left:147.6pt;margin-top:608.9pt;width:15.1pt;height:13.7pt;z-index:251674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45" w:lineRule="exact"/>
                  </w:pPr>
                  <w:r w:rsidRPr="00837CC5">
                    <w:rPr>
                      <w:rFonts w:ascii="Arial" w:eastAsia="Arial" w:hAnsi="Arial" w:cs="Arial"/>
                      <w:color w:val="000000"/>
                      <w:spacing w:val="151"/>
                    </w:rPr>
                    <w:t>.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38" type="#_x0000_t202" style="position:absolute;margin-left:298.1pt;margin-top:682.7pt;width:31.7pt;height:13.7pt;z-index:251675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45" w:lineRule="exact"/>
                  </w:pPr>
                  <w:r w:rsidRPr="00837CC5">
                    <w:rPr>
                      <w:rFonts w:ascii="Arial" w:eastAsia="Arial" w:hAnsi="Arial" w:cs="Arial"/>
                      <w:color w:val="000000"/>
                      <w:spacing w:val="29"/>
                    </w:rPr>
                    <w:t>40f6</w:t>
                  </w:r>
                  <w:r w:rsidRPr="00837CC5">
                    <w:rPr>
                      <w:rFonts w:ascii="Arial" w:eastAsia="Arial" w:hAnsi="Arial" w:cs="Arial"/>
                      <w:color w:val="000000"/>
                      <w:spacing w:val="1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39" type="#_x0000_t75" style="position:absolute;margin-left:0;margin-top:-.35pt;width:621.35pt;height:855.35pt;z-index:251676672;mso-position-horizontal-relative:page;mso-position-vertical-relative:page">
            <v:imagedata r:id="rId10" o:title="188C17FC3E3444998342D940CB05F5D2"/>
            <w10:wrap anchorx="page" anchory="page"/>
          </v:shape>
        </w:pict>
      </w:r>
    </w:p>
    <w:p w:rsidR="0040094B" w:rsidRDefault="0040094B">
      <w:pPr>
        <w:tabs>
          <w:tab w:val="left" w:pos="4478"/>
        </w:tabs>
        <w:spacing w:after="13" w:line="252" w:lineRule="exact"/>
        <w:ind w:right="-113"/>
      </w:pPr>
      <w:r>
        <w:tab/>
      </w:r>
      <w:r w:rsidRPr="00837CC5">
        <w:rPr>
          <w:rFonts w:ascii="Arial" w:eastAsia="Arial" w:hAnsi="Arial" w:cs="Arial"/>
          <w:color w:val="000000"/>
          <w:spacing w:val="9"/>
        </w:rPr>
        <w:t>Some discussion ensued when Bob</w:t>
      </w:r>
      <w:r w:rsidRPr="00837CC5"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6500"/>
        </w:rPr>
        <w:t xml:space="preserve"> </w:t>
      </w:r>
      <w:r w:rsidRPr="00837CC5">
        <w:rPr>
          <w:rFonts w:ascii="Arial" w:eastAsia="Arial" w:hAnsi="Arial" w:cs="Arial"/>
          <w:color w:val="000000"/>
          <w:spacing w:val="8"/>
        </w:rPr>
        <w:t>Martin moved, seconded by Dennis Mickelberry that all of the free remaining</w:t>
      </w:r>
      <w:r w:rsidRPr="00837CC5">
        <w:rPr>
          <w:rFonts w:ascii="Arial" w:eastAsia="Arial" w:hAnsi="Arial" w:cs="Arial"/>
          <w:color w:val="000000"/>
          <w:spacing w:val="-16"/>
        </w:rPr>
        <w:t xml:space="preserve"> </w:t>
      </w:r>
    </w:p>
    <w:p w:rsidR="0040094B" w:rsidRDefault="0040094B">
      <w:pPr>
        <w:tabs>
          <w:tab w:val="left" w:pos="2858"/>
          <w:tab w:val="left" w:pos="4133"/>
          <w:tab w:val="left" w:pos="5278"/>
        </w:tabs>
        <w:spacing w:line="252" w:lineRule="exact"/>
        <w:ind w:right="-113"/>
      </w:pPr>
      <w:r w:rsidRPr="00837CC5">
        <w:rPr>
          <w:rFonts w:ascii="Arial" w:eastAsia="Arial" w:hAnsi="Arial" w:cs="Arial"/>
          <w:color w:val="000000"/>
          <w:spacing w:val="6"/>
        </w:rPr>
        <w:t>assets of the Western Canada RCOC Association</w:t>
      </w:r>
      <w:r w:rsidRPr="00837CC5">
        <w:rPr>
          <w:rFonts w:ascii="Arial" w:eastAsia="Arial" w:hAnsi="Arial" w:cs="Arial"/>
          <w:color w:val="000000"/>
          <w:spacing w:val="38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7"/>
        </w:rPr>
        <w:t>be donated solely to the</w:t>
      </w:r>
      <w:r w:rsidRPr="00837CC5"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6055"/>
        </w:rPr>
        <w:t xml:space="preserve"> </w:t>
      </w:r>
      <w:r w:rsidRPr="00837CC5">
        <w:rPr>
          <w:rFonts w:ascii="Arial" w:eastAsia="Arial" w:hAnsi="Arial" w:cs="Arial"/>
          <w:color w:val="000000"/>
          <w:spacing w:val="6"/>
        </w:rPr>
        <w:t>Calgary Military Museum.</w:t>
      </w:r>
      <w:r w:rsidRPr="00837CC5">
        <w:rPr>
          <w:rFonts w:ascii="Arial" w:eastAsia="Arial" w:hAnsi="Arial" w:cs="Arial"/>
          <w:color w:val="000000"/>
          <w:spacing w:val="20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3"/>
        </w:rPr>
        <w:t xml:space="preserve">CARRIED </w:t>
      </w:r>
      <w:r>
        <w:tab/>
      </w:r>
      <w:r w:rsidRPr="00837CC5">
        <w:rPr>
          <w:rFonts w:ascii="Arial" w:eastAsia="Arial" w:hAnsi="Arial" w:cs="Arial"/>
          <w:color w:val="000000"/>
          <w:spacing w:val="5"/>
        </w:rPr>
        <w:t>(but not unanimously)</w:t>
      </w:r>
      <w:r w:rsidRPr="00837CC5">
        <w:rPr>
          <w:rFonts w:ascii="Arial" w:eastAsia="Arial" w:hAnsi="Arial" w:cs="Arial"/>
          <w:color w:val="000000"/>
          <w:spacing w:val="15"/>
        </w:rPr>
        <w:t xml:space="preserve"> </w:t>
      </w:r>
    </w:p>
    <w:p w:rsidR="0040094B" w:rsidRDefault="0040094B">
      <w:pPr>
        <w:spacing w:line="20" w:lineRule="exact"/>
        <w:sectPr w:rsidR="0040094B">
          <w:pgSz w:w="12420" w:h="17100"/>
          <w:pgMar w:top="1991" w:right="1675" w:bottom="0" w:left="2434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5926"/>
          <w:tab w:val="left" w:pos="7344"/>
        </w:tabs>
        <w:spacing w:before="532" w:after="28" w:line="252" w:lineRule="exact"/>
        <w:ind w:right="-113"/>
      </w:pPr>
      <w:r w:rsidRPr="00837CC5">
        <w:rPr>
          <w:rFonts w:ascii="Arial" w:eastAsia="Arial" w:hAnsi="Arial" w:cs="Arial"/>
          <w:color w:val="000000"/>
          <w:spacing w:val="6"/>
        </w:rPr>
        <w:lastRenderedPageBreak/>
        <w:t>There being no further business to transact it was moved by Dick. Ladouceur,</w:t>
      </w:r>
      <w:r w:rsidRPr="00837CC5"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6047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6"/>
        </w:rPr>
        <w:t>seconded by Earl Wicks that the meeting be adjourned.</w:t>
      </w:r>
      <w:r w:rsidRPr="00837CC5">
        <w:rPr>
          <w:rFonts w:ascii="Arial" w:eastAsia="Arial" w:hAnsi="Arial" w:cs="Arial"/>
          <w:color w:val="000000"/>
          <w:spacing w:val="4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5"/>
        </w:rPr>
        <w:t>All in favor.</w:t>
      </w:r>
      <w:r w:rsidRPr="00837CC5">
        <w:rPr>
          <w:rFonts w:ascii="Arial" w:eastAsia="Arial" w:hAnsi="Arial" w:cs="Arial"/>
          <w:color w:val="000000"/>
          <w:spacing w:val="10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6"/>
        </w:rPr>
        <w:t>The</w:t>
      </w:r>
      <w:r w:rsidRPr="00837CC5">
        <w:rPr>
          <w:rFonts w:ascii="Arial" w:eastAsia="Arial" w:hAnsi="Arial" w:cs="Arial"/>
          <w:color w:val="000000"/>
          <w:spacing w:val="1"/>
        </w:rPr>
        <w:t xml:space="preserve"> </w:t>
      </w:r>
    </w:p>
    <w:p w:rsidR="0040094B" w:rsidRDefault="0040094B">
      <w:pPr>
        <w:tabs>
          <w:tab w:val="left" w:pos="14"/>
          <w:tab w:val="left" w:pos="3571"/>
        </w:tabs>
        <w:spacing w:line="245" w:lineRule="exact"/>
        <w:ind w:right="-113"/>
      </w:pPr>
      <w:r>
        <w:tab/>
      </w:r>
      <w:r w:rsidRPr="00837CC5">
        <w:rPr>
          <w:rFonts w:ascii="Arial" w:eastAsia="Arial" w:hAnsi="Arial" w:cs="Arial"/>
          <w:color w:val="000000"/>
          <w:spacing w:val="7"/>
        </w:rPr>
        <w:t>meeting was adjourned at 17:43.</w:t>
      </w:r>
      <w:r w:rsidRPr="00837CC5">
        <w:rPr>
          <w:rFonts w:ascii="Arial" w:eastAsia="Arial" w:hAnsi="Arial" w:cs="Arial"/>
          <w:color w:val="000000"/>
          <w:spacing w:val="30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8"/>
        </w:rPr>
        <w:t>R.I.P.</w:t>
      </w:r>
      <w:r w:rsidRPr="00837CC5">
        <w:rPr>
          <w:rFonts w:ascii="Arial" w:eastAsia="Arial" w:hAnsi="Arial" w:cs="Arial"/>
          <w:color w:val="000000"/>
          <w:spacing w:val="1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20" w:h="17100"/>
          <w:pgMar w:top="1440" w:right="1901" w:bottom="0" w:left="2434" w:header="720" w:footer="720" w:gutter="0"/>
          <w:cols w:space="720"/>
        </w:sectPr>
      </w:pPr>
    </w:p>
    <w:p w:rsidR="0040094B" w:rsidRDefault="0040094B">
      <w:pPr>
        <w:spacing w:before="611" w:line="290" w:lineRule="exact"/>
        <w:ind w:right="-113"/>
      </w:pPr>
      <w:r w:rsidRPr="00837CC5">
        <w:rPr>
          <w:rFonts w:ascii="Arial" w:eastAsia="Arial" w:hAnsi="Arial" w:cs="Arial"/>
          <w:color w:val="000000"/>
          <w:w w:val="88"/>
          <w:sz w:val="26"/>
          <w:szCs w:val="26"/>
        </w:rPr>
        <w:lastRenderedPageBreak/>
        <w:t xml:space="preserve">f'.:.. </w:t>
      </w:r>
      <w:r w:rsidRPr="00837CC5">
        <w:rPr>
          <w:rFonts w:ascii="Arial" w:eastAsia="Arial" w:hAnsi="Arial" w:cs="Arial"/>
          <w:i/>
          <w:iCs/>
          <w:color w:val="000000"/>
          <w:w w:val="88"/>
          <w:sz w:val="26"/>
          <w:szCs w:val="26"/>
        </w:rPr>
        <w:t xml:space="preserve">v-c(o;/:;h/f-i </w:t>
      </w:r>
      <w:r w:rsidRPr="00837CC5">
        <w:rPr>
          <w:rFonts w:ascii="Arial" w:eastAsia="Arial" w:hAnsi="Arial" w:cs="Arial"/>
          <w:i/>
          <w:iCs/>
          <w:color w:val="000000"/>
          <w:w w:val="88"/>
        </w:rPr>
        <w:t>j</w:t>
      </w:r>
      <w:r w:rsidRPr="00837CC5">
        <w:rPr>
          <w:rFonts w:ascii="Arial" w:eastAsia="Arial" w:hAnsi="Arial" w:cs="Arial"/>
          <w:i/>
          <w:iCs/>
          <w:color w:val="000000"/>
          <w:spacing w:val="5"/>
          <w:w w:val="88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20" w:h="17100"/>
          <w:pgMar w:top="1440" w:right="8318" w:bottom="0" w:left="2362" w:header="720" w:footer="720" w:gutter="0"/>
          <w:cols w:space="720"/>
        </w:sectPr>
      </w:pPr>
    </w:p>
    <w:p w:rsidR="0040094B" w:rsidRDefault="0040094B">
      <w:pPr>
        <w:tabs>
          <w:tab w:val="left" w:pos="50"/>
        </w:tabs>
        <w:spacing w:before="142" w:line="252" w:lineRule="exact"/>
        <w:ind w:right="-113"/>
      </w:pPr>
      <w:r>
        <w:lastRenderedPageBreak/>
        <w:tab/>
      </w:r>
      <w:r w:rsidRPr="00837CC5">
        <w:rPr>
          <w:rFonts w:ascii="Arial" w:eastAsia="Arial" w:hAnsi="Arial" w:cs="Arial"/>
          <w:color w:val="000000"/>
          <w:spacing w:val="8"/>
        </w:rPr>
        <w:t>Ray Penny</w:t>
      </w:r>
      <w:r w:rsidRPr="00837CC5"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2419"/>
        </w:rPr>
        <w:t xml:space="preserve"> </w:t>
      </w:r>
      <w:r w:rsidRPr="00837CC5">
        <w:rPr>
          <w:rFonts w:ascii="Arial" w:eastAsia="Arial" w:hAnsi="Arial" w:cs="Arial"/>
          <w:color w:val="000000"/>
          <w:spacing w:val="6"/>
        </w:rPr>
        <w:t>Chairman</w:t>
      </w:r>
      <w:r w:rsidRPr="00837CC5">
        <w:rPr>
          <w:rFonts w:ascii="Arial" w:eastAsia="Arial" w:hAnsi="Arial" w:cs="Arial"/>
          <w:color w:val="000000"/>
          <w:spacing w:val="1"/>
        </w:rPr>
        <w:t xml:space="preserve"> </w:t>
      </w:r>
    </w:p>
    <w:p w:rsidR="0040094B" w:rsidRDefault="0040094B">
      <w:pPr>
        <w:spacing w:before="358" w:line="245" w:lineRule="exact"/>
        <w:ind w:right="-113"/>
      </w:pPr>
      <w:r>
        <w:br w:type="column"/>
      </w:r>
      <w:r w:rsidRPr="00837CC5">
        <w:rPr>
          <w:rFonts w:ascii="Arial" w:eastAsia="Arial" w:hAnsi="Arial" w:cs="Arial"/>
          <w:color w:val="000000"/>
          <w:spacing w:val="6"/>
        </w:rPr>
        <w:lastRenderedPageBreak/>
        <w:t>Acting Secretary</w:t>
      </w:r>
      <w:r w:rsidRPr="00837CC5">
        <w:rPr>
          <w:rFonts w:ascii="Arial" w:eastAsia="Arial" w:hAnsi="Arial" w:cs="Arial"/>
          <w:color w:val="000000"/>
          <w:spacing w:val="14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20" w:h="17100"/>
          <w:pgMar w:top="1440" w:right="0" w:bottom="0" w:left="2405" w:header="720" w:footer="720" w:gutter="0"/>
          <w:cols w:num="2" w:space="720" w:equalWidth="0">
            <w:col w:w="1272" w:space="4753"/>
            <w:col w:w="1791"/>
          </w:cols>
        </w:sectPr>
      </w:pPr>
    </w:p>
    <w:p w:rsidR="0040094B" w:rsidRDefault="0040094B">
      <w:pPr>
        <w:tabs>
          <w:tab w:val="left" w:pos="14"/>
        </w:tabs>
        <w:spacing w:before="687" w:after="7" w:line="234" w:lineRule="exact"/>
        <w:ind w:right="-113"/>
      </w:pPr>
      <w:r>
        <w:lastRenderedPageBreak/>
        <w:tab/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Footnote 1: After the meeting had adjourned the Vice Chairman advised that he and</w:t>
      </w:r>
      <w:r w:rsidRPr="00837CC5">
        <w:rPr>
          <w:rFonts w:ascii="Arial" w:eastAsia="Arial" w:hAnsi="Arial" w:cs="Arial"/>
          <w:color w:val="000000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394"/>
          <w:sz w:val="19"/>
          <w:szCs w:val="19"/>
        </w:rPr>
        <w:t xml:space="preserve"> </w:t>
      </w:r>
      <w:r w:rsidRPr="00837CC5">
        <w:rPr>
          <w:rFonts w:ascii="Arial" w:eastAsia="Arial" w:hAnsi="Arial" w:cs="Arial"/>
          <w:color w:val="000000"/>
          <w:spacing w:val="12"/>
          <w:sz w:val="19"/>
          <w:szCs w:val="19"/>
        </w:rPr>
        <w:t>the Past Chairman would undertake an inventory to identify the material assets that</w:t>
      </w:r>
      <w:r w:rsidRPr="00837CC5">
        <w:rPr>
          <w:rFonts w:ascii="Arial" w:eastAsia="Arial" w:hAnsi="Arial" w:cs="Arial"/>
          <w:color w:val="000000"/>
          <w:spacing w:val="-18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4766"/>
        </w:tabs>
        <w:spacing w:line="226" w:lineRule="exact"/>
        <w:ind w:right="-113"/>
      </w:pPr>
      <w:r w:rsidRPr="00837CC5">
        <w:rPr>
          <w:rFonts w:ascii="Arial" w:eastAsia="Arial" w:hAnsi="Arial" w:cs="Arial"/>
          <w:color w:val="000000"/>
          <w:spacing w:val="11"/>
          <w:sz w:val="19"/>
          <w:szCs w:val="19"/>
        </w:rPr>
        <w:t>could be offered to the Calgary Military Museum.</w:t>
      </w:r>
      <w:r w:rsidRPr="00837CC5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3"/>
          <w:sz w:val="19"/>
          <w:szCs w:val="19"/>
        </w:rPr>
        <w:t>A summary report showing</w:t>
      </w:r>
      <w:r w:rsidRPr="00837CC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534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1"/>
          <w:sz w:val="19"/>
          <w:szCs w:val="19"/>
        </w:rPr>
        <w:t>disposition of assets will be produced in time by the Vice Chairman.</w:t>
      </w:r>
      <w:r w:rsidRPr="00837CC5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20" w:h="17100"/>
          <w:pgMar w:top="1440" w:right="1714" w:bottom="0" w:left="2448" w:header="720" w:footer="720" w:gutter="0"/>
          <w:cols w:space="720"/>
        </w:sectPr>
      </w:pPr>
    </w:p>
    <w:p w:rsidR="0040094B" w:rsidRDefault="0040094B">
      <w:pPr>
        <w:tabs>
          <w:tab w:val="left" w:pos="14"/>
          <w:tab w:val="left" w:pos="5746"/>
        </w:tabs>
        <w:spacing w:before="252" w:after="7" w:line="234" w:lineRule="exact"/>
        <w:ind w:right="-113"/>
      </w:pPr>
      <w:r>
        <w:lastRenderedPageBreak/>
        <w:tab/>
      </w:r>
      <w:r w:rsidRPr="00837CC5">
        <w:rPr>
          <w:rFonts w:ascii="Arial" w:eastAsia="Arial" w:hAnsi="Arial" w:cs="Arial"/>
          <w:color w:val="000000"/>
          <w:spacing w:val="15"/>
          <w:sz w:val="19"/>
          <w:szCs w:val="19"/>
        </w:rPr>
        <w:t>Footnote 2: The Royal Canadian Ordnance Corps (RCOC) was removed from the</w:t>
      </w:r>
      <w:r w:rsidRPr="00837CC5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043"/>
          <w:sz w:val="19"/>
          <w:szCs w:val="19"/>
        </w:rPr>
        <w:t xml:space="preserve"> </w:t>
      </w:r>
      <w:r w:rsidRPr="00837CC5">
        <w:rPr>
          <w:rFonts w:ascii="Arial" w:eastAsia="Arial" w:hAnsi="Arial" w:cs="Arial"/>
          <w:color w:val="000000"/>
          <w:spacing w:val="11"/>
          <w:sz w:val="19"/>
          <w:szCs w:val="19"/>
        </w:rPr>
        <w:t>Canadian Forces Order of Battle at midnight on 31 January</w:t>
      </w:r>
      <w:r w:rsidRPr="00837CC5">
        <w:rPr>
          <w:rFonts w:ascii="Arial" w:eastAsia="Arial" w:hAnsi="Arial" w:cs="Arial"/>
          <w:color w:val="000000"/>
          <w:spacing w:val="38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1"/>
          <w:sz w:val="19"/>
          <w:szCs w:val="19"/>
        </w:rPr>
        <w:t>1968 coincident with the</w:t>
      </w:r>
      <w:r w:rsidRPr="00837CC5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40094B" w:rsidRDefault="0040094B">
      <w:pPr>
        <w:tabs>
          <w:tab w:val="left" w:pos="2736"/>
          <w:tab w:val="left" w:pos="5126"/>
          <w:tab w:val="left" w:pos="6847"/>
        </w:tabs>
        <w:spacing w:after="14" w:line="226" w:lineRule="exact"/>
        <w:ind w:right="-113"/>
      </w:pPr>
      <w:r w:rsidRPr="00837CC5">
        <w:rPr>
          <w:rFonts w:ascii="Arial" w:eastAsia="Arial" w:hAnsi="Arial" w:cs="Arial"/>
          <w:color w:val="000000"/>
          <w:spacing w:val="12"/>
          <w:sz w:val="19"/>
          <w:szCs w:val="19"/>
        </w:rPr>
        <w:t>creation of the Canadian Forces Logistics Branch on 1 February 1968.</w:t>
      </w:r>
      <w:r w:rsidRPr="00837CC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2"/>
          <w:sz w:val="19"/>
          <w:szCs w:val="19"/>
        </w:rPr>
        <w:t>The Western</w:t>
      </w:r>
      <w:r w:rsidRPr="00837CC5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136"/>
          <w:sz w:val="19"/>
          <w:szCs w:val="19"/>
        </w:rPr>
        <w:t xml:space="preserve"> </w:t>
      </w:r>
      <w:r w:rsidRPr="00837CC5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Canada RCOC Association, </w:t>
      </w:r>
      <w:r>
        <w:tab/>
      </w:r>
      <w:r w:rsidRPr="00837CC5">
        <w:rPr>
          <w:rFonts w:ascii="Arial" w:eastAsia="Arial" w:hAnsi="Arial" w:cs="Arial"/>
          <w:color w:val="000000"/>
          <w:spacing w:val="10"/>
          <w:sz w:val="19"/>
          <w:szCs w:val="19"/>
        </w:rPr>
        <w:t>through its membership,</w:t>
      </w:r>
      <w:r w:rsidRPr="00837CC5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perpetuated the memory of</w:t>
      </w:r>
      <w:r w:rsidRPr="00837CC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40094B" w:rsidRDefault="0040094B">
      <w:pPr>
        <w:spacing w:line="223" w:lineRule="exact"/>
        <w:ind w:right="-113"/>
      </w:pPr>
      <w:r w:rsidRPr="00837CC5">
        <w:rPr>
          <w:rFonts w:ascii="Arial" w:eastAsia="Arial" w:hAnsi="Arial" w:cs="Arial"/>
          <w:color w:val="000000"/>
          <w:spacing w:val="12"/>
          <w:sz w:val="19"/>
          <w:szCs w:val="19"/>
        </w:rPr>
        <w:t>service in the Corps for 46 years, 6 months 16 Days.</w:t>
      </w:r>
      <w:r w:rsidRPr="00837CC5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20" w:h="17100"/>
          <w:pgMar w:top="1440" w:right="1843" w:bottom="0" w:left="2448" w:header="720" w:footer="720" w:gutter="0"/>
          <w:cols w:space="720"/>
        </w:sectPr>
      </w:pPr>
    </w:p>
    <w:p w:rsidR="0040094B" w:rsidRDefault="0040094B">
      <w:pPr>
        <w:tabs>
          <w:tab w:val="left" w:pos="7"/>
        </w:tabs>
        <w:spacing w:before="237" w:line="234" w:lineRule="exact"/>
        <w:ind w:right="-113"/>
      </w:pPr>
      <w:r>
        <w:lastRenderedPageBreak/>
        <w:tab/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Footnote 3: The Treasurer will send a refund cheque to members who had paid</w:t>
      </w:r>
      <w:r w:rsidRPr="00837CC5">
        <w:rPr>
          <w:rFonts w:ascii="Arial" w:eastAsia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503"/>
          <w:sz w:val="19"/>
          <w:szCs w:val="19"/>
        </w:rPr>
        <w:t xml:space="preserve"> </w:t>
      </w:r>
      <w:r w:rsidRPr="00837CC5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ahead for 2015 and 2016. </w:t>
      </w:r>
    </w:p>
    <w:p w:rsidR="0040094B" w:rsidRDefault="0040094B">
      <w:pPr>
        <w:spacing w:line="20" w:lineRule="exact"/>
        <w:sectPr w:rsidR="0040094B">
          <w:type w:val="continuous"/>
          <w:pgSz w:w="12420" w:h="17100"/>
          <w:pgMar w:top="1440" w:right="2159" w:bottom="0" w:left="2448" w:header="720" w:footer="720" w:gutter="0"/>
          <w:cols w:space="720"/>
        </w:sectPr>
      </w:pPr>
    </w:p>
    <w:p w:rsidR="0040094B" w:rsidRDefault="0040094B">
      <w:pPr>
        <w:spacing w:before="226" w:line="245" w:lineRule="exact"/>
        <w:ind w:right="-113"/>
      </w:pPr>
      <w:r w:rsidRPr="00837CC5">
        <w:rPr>
          <w:rFonts w:ascii="Arial" w:eastAsia="Arial" w:hAnsi="Arial" w:cs="Arial"/>
          <w:color w:val="000000"/>
          <w:spacing w:val="10"/>
        </w:rPr>
        <w:lastRenderedPageBreak/>
        <w:t xml:space="preserve">Footnote 4: </w:t>
      </w:r>
      <w:r w:rsidRPr="00837CC5">
        <w:rPr>
          <w:rFonts w:ascii="Arial" w:eastAsia="Arial" w:hAnsi="Arial" w:cs="Arial"/>
          <w:color w:val="000000"/>
          <w:spacing w:val="10"/>
          <w:sz w:val="19"/>
          <w:szCs w:val="19"/>
        </w:rPr>
        <w:t>The last reunion dinner attendees:</w:t>
      </w:r>
      <w:r w:rsidRPr="00837CC5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420" w:h="17100"/>
          <w:pgMar w:top="1440" w:right="5361" w:bottom="0" w:left="2462" w:header="720" w:footer="720" w:gutter="0"/>
          <w:cols w:space="720"/>
        </w:sectPr>
      </w:pPr>
    </w:p>
    <w:p w:rsidR="0040094B" w:rsidRDefault="0040094B">
      <w:pPr>
        <w:tabs>
          <w:tab w:val="left" w:pos="14"/>
          <w:tab w:val="left" w:pos="1324"/>
          <w:tab w:val="left" w:pos="1439"/>
        </w:tabs>
        <w:spacing w:before="255" w:line="203" w:lineRule="exact"/>
        <w:ind w:left="7" w:right="511"/>
      </w:pPr>
      <w:r>
        <w:lastRenderedPageBreak/>
        <w:tab/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Rick ELDER</w:t>
      </w:r>
      <w:r w:rsidRPr="00837CC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93"/>
          <w:sz w:val="19"/>
          <w:szCs w:val="19"/>
        </w:rPr>
        <w:t>*</w:t>
      </w:r>
      <w:r w:rsidRPr="00837CC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091"/>
          <w:sz w:val="19"/>
          <w:szCs w:val="19"/>
        </w:rPr>
        <w:t xml:space="preserve"> </w:t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Joe GANTER</w:t>
      </w:r>
      <w:r w:rsidRPr="00837CC5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26"/>
          <w:sz w:val="19"/>
          <w:szCs w:val="19"/>
        </w:rPr>
        <w:t>."</w:t>
      </w:r>
      <w:r w:rsidRPr="00837CC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  <w:tab w:val="left" w:pos="1411"/>
        </w:tabs>
        <w:spacing w:line="306" w:lineRule="exact"/>
        <w:ind w:left="7" w:right="511"/>
      </w:pPr>
      <w:r>
        <w:tab/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Glen HIGGS</w:t>
      </w:r>
      <w:r w:rsidRPr="00837CC5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88"/>
          <w:sz w:val="26"/>
          <w:szCs w:val="26"/>
        </w:rPr>
        <w:t>•</w:t>
      </w:r>
      <w:r w:rsidRPr="00837CC5">
        <w:rPr>
          <w:rFonts w:ascii="Arial" w:eastAsia="Arial" w:hAnsi="Arial" w:cs="Arial"/>
          <w:color w:val="000000"/>
          <w:spacing w:val="1"/>
          <w:sz w:val="26"/>
          <w:szCs w:val="26"/>
        </w:rPr>
        <w:t xml:space="preserve"> </w:t>
      </w:r>
    </w:p>
    <w:p w:rsidR="0040094B" w:rsidRDefault="0040094B">
      <w:pPr>
        <w:tabs>
          <w:tab w:val="left" w:pos="14"/>
          <w:tab w:val="left" w:pos="1872"/>
          <w:tab w:val="left" w:pos="1958"/>
        </w:tabs>
        <w:spacing w:before="10" w:after="7" w:line="243" w:lineRule="exact"/>
        <w:ind w:right="-113"/>
      </w:pPr>
      <w:r>
        <w:tab/>
      </w:r>
      <w:r w:rsidRPr="00837CC5">
        <w:rPr>
          <w:rFonts w:ascii="Arial" w:eastAsia="Arial" w:hAnsi="Arial" w:cs="Arial"/>
          <w:color w:val="000000"/>
          <w:spacing w:val="12"/>
          <w:sz w:val="19"/>
          <w:szCs w:val="19"/>
        </w:rPr>
        <w:t>Dick LADOUCEUR</w:t>
      </w:r>
      <w:r w:rsidRPr="00837CC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tab/>
      </w:r>
      <w:r>
        <w:tab/>
      </w:r>
      <w:r w:rsidRPr="00837CC5">
        <w:rPr>
          <w:rFonts w:ascii="Arial" w:eastAsia="Arial" w:hAnsi="Arial" w:cs="Arial"/>
          <w:color w:val="000000"/>
          <w:spacing w:val="74"/>
        </w:rPr>
        <w:t>*</w:t>
      </w:r>
      <w:r w:rsidRPr="00837CC5"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4357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2"/>
          <w:sz w:val="19"/>
          <w:szCs w:val="19"/>
        </w:rPr>
        <w:t>Ken MacDONALD</w:t>
      </w:r>
      <w:r w:rsidRPr="00837CC5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87"/>
          <w:sz w:val="18"/>
          <w:szCs w:val="18"/>
        </w:rPr>
        <w:t>*</w:t>
      </w:r>
      <w:r w:rsidRPr="00837CC5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396"/>
        </w:tabs>
        <w:spacing w:after="14" w:line="241" w:lineRule="exact"/>
        <w:ind w:right="-113"/>
      </w:pPr>
      <w:r>
        <w:tab/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Sob MARTIN</w:t>
      </w:r>
      <w:r w:rsidRPr="00837CC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26"/>
          <w:sz w:val="19"/>
          <w:szCs w:val="19"/>
        </w:rPr>
        <w:t>."</w:t>
      </w:r>
      <w:r w:rsidRPr="00837CC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801"/>
          <w:sz w:val="19"/>
          <w:szCs w:val="19"/>
        </w:rPr>
        <w:t xml:space="preserve"> </w:t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John McCALLUM</w:t>
      </w:r>
      <w:r w:rsidRPr="00837CC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</w:tabs>
        <w:spacing w:line="237" w:lineRule="exact"/>
        <w:ind w:right="-113"/>
      </w:pPr>
      <w:r>
        <w:tab/>
      </w:r>
      <w:r w:rsidRPr="00837CC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Dennis </w:t>
      </w:r>
      <w:r w:rsidRPr="00837CC5">
        <w:rPr>
          <w:rFonts w:ascii="Arial" w:eastAsia="Arial" w:hAnsi="Arial" w:cs="Arial"/>
          <w:color w:val="000000"/>
          <w:spacing w:val="7"/>
          <w:sz w:val="18"/>
          <w:szCs w:val="18"/>
        </w:rPr>
        <w:t>MICKELBERRY</w:t>
      </w:r>
      <w:r w:rsidRPr="00837CC5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4307"/>
          <w:sz w:val="18"/>
          <w:szCs w:val="18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0"/>
          <w:sz w:val="19"/>
          <w:szCs w:val="19"/>
        </w:rPr>
        <w:t>*Indicates with guest(s)</w:t>
      </w:r>
      <w:r w:rsidRPr="00837CC5">
        <w:rPr>
          <w:rFonts w:ascii="Arial" w:eastAsia="Arial" w:hAnsi="Arial" w:cs="Arial"/>
          <w:color w:val="000000"/>
          <w:spacing w:val="20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</w:tabs>
        <w:spacing w:before="248" w:after="21" w:line="234" w:lineRule="exact"/>
        <w:ind w:right="-113"/>
      </w:pPr>
      <w:r>
        <w:br w:type="column"/>
      </w:r>
      <w:r>
        <w:lastRenderedPageBreak/>
        <w:tab/>
      </w:r>
      <w:r w:rsidRPr="00837CC5">
        <w:rPr>
          <w:rFonts w:ascii="Arial" w:eastAsia="Arial" w:hAnsi="Arial" w:cs="Arial"/>
          <w:color w:val="000000"/>
          <w:spacing w:val="15"/>
          <w:sz w:val="19"/>
          <w:szCs w:val="19"/>
        </w:rPr>
        <w:t>Brandon, MB</w:t>
      </w:r>
      <w:r w:rsidRPr="00837CC5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986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3"/>
          <w:sz w:val="19"/>
          <w:szCs w:val="19"/>
        </w:rPr>
        <w:t>Calgary, AB</w:t>
      </w:r>
      <w:r w:rsidRPr="00837CC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40094B" w:rsidRDefault="0040094B">
      <w:pPr>
        <w:tabs>
          <w:tab w:val="left" w:pos="749"/>
        </w:tabs>
        <w:spacing w:after="21" w:line="237" w:lineRule="exact"/>
        <w:ind w:right="-113"/>
      </w:pPr>
      <w:r w:rsidRPr="00837CC5">
        <w:rPr>
          <w:rFonts w:ascii="Arial" w:eastAsia="Arial" w:hAnsi="Arial" w:cs="Arial"/>
          <w:color w:val="000000"/>
          <w:spacing w:val="10"/>
          <w:sz w:val="19"/>
          <w:szCs w:val="19"/>
        </w:rPr>
        <w:t>Airdrie</w:t>
      </w:r>
      <w:r w:rsidRPr="00837CC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30"/>
          <w:sz w:val="19"/>
          <w:szCs w:val="19"/>
        </w:rPr>
        <w:t>AB</w:t>
      </w:r>
      <w:r w:rsidRPr="00837CC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751"/>
          <w:sz w:val="19"/>
          <w:szCs w:val="19"/>
        </w:rPr>
        <w:t xml:space="preserve"> </w:t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Wetaskiwin, AB</w:t>
      </w:r>
      <w:r w:rsidRPr="00837CC5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</w:tabs>
        <w:spacing w:after="21" w:line="237" w:lineRule="exact"/>
        <w:ind w:right="-113"/>
      </w:pPr>
      <w:r>
        <w:tab/>
      </w:r>
      <w:r w:rsidRPr="00837CC5">
        <w:rPr>
          <w:rFonts w:ascii="Arial" w:eastAsia="Arial" w:hAnsi="Arial" w:cs="Arial"/>
          <w:color w:val="000000"/>
          <w:spacing w:val="15"/>
          <w:sz w:val="19"/>
          <w:szCs w:val="19"/>
        </w:rPr>
        <w:t>Edmonton, AB</w:t>
      </w:r>
      <w:r w:rsidRPr="00837CC5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111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3"/>
          <w:sz w:val="19"/>
          <w:szCs w:val="19"/>
        </w:rPr>
        <w:t>Medicine Hat, AB</w:t>
      </w:r>
      <w:r w:rsidRPr="00837CC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</w:tabs>
        <w:spacing w:line="234" w:lineRule="exact"/>
        <w:ind w:right="-113"/>
      </w:pPr>
      <w:r>
        <w:tab/>
      </w:r>
      <w:r w:rsidRPr="00837CC5">
        <w:rPr>
          <w:rFonts w:ascii="Arial" w:eastAsia="Arial" w:hAnsi="Arial" w:cs="Arial"/>
          <w:color w:val="000000"/>
          <w:spacing w:val="10"/>
          <w:sz w:val="19"/>
          <w:szCs w:val="19"/>
        </w:rPr>
        <w:t>Gibbons,AB</w:t>
      </w:r>
      <w:r w:rsidRPr="00837CC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817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1"/>
          <w:sz w:val="19"/>
          <w:szCs w:val="19"/>
        </w:rPr>
        <w:t>Bowden,AB</w:t>
      </w:r>
      <w:r w:rsidRPr="00837CC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  <w:tab w:val="left" w:pos="1684"/>
        </w:tabs>
        <w:spacing w:before="248" w:line="237" w:lineRule="exact"/>
        <w:ind w:left="7" w:right="-113"/>
      </w:pPr>
      <w:r>
        <w:br w:type="column"/>
      </w:r>
      <w:r w:rsidRPr="00837CC5">
        <w:rPr>
          <w:rFonts w:ascii="Arial" w:eastAsia="Arial" w:hAnsi="Arial" w:cs="Arial"/>
          <w:color w:val="000000"/>
          <w:spacing w:val="20"/>
          <w:sz w:val="19"/>
          <w:szCs w:val="19"/>
        </w:rPr>
        <w:lastRenderedPageBreak/>
        <w:t>Wally MORGAN *</w:t>
      </w:r>
      <w:r w:rsidRPr="00837CC5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3574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Reg </w:t>
      </w:r>
      <w:r w:rsidRPr="00837CC5">
        <w:rPr>
          <w:rFonts w:ascii="Arial" w:eastAsia="Arial" w:hAnsi="Arial" w:cs="Arial"/>
          <w:color w:val="000000"/>
          <w:spacing w:val="7"/>
          <w:sz w:val="18"/>
          <w:szCs w:val="18"/>
        </w:rPr>
        <w:t>NICKERSON</w:t>
      </w:r>
      <w:r w:rsidRPr="00837CC5"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39"/>
          <w:sz w:val="18"/>
          <w:szCs w:val="18"/>
        </w:rPr>
        <w:t>•</w:t>
      </w:r>
      <w:r w:rsidRPr="00837CC5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</w:tabs>
        <w:spacing w:before="14" w:line="234" w:lineRule="exact"/>
        <w:ind w:right="375"/>
      </w:pPr>
      <w:r w:rsidRPr="00837CC5">
        <w:rPr>
          <w:rFonts w:ascii="Arial" w:eastAsia="Arial" w:hAnsi="Arial" w:cs="Arial"/>
          <w:color w:val="000000"/>
          <w:spacing w:val="15"/>
          <w:sz w:val="19"/>
          <w:szCs w:val="19"/>
        </w:rPr>
        <w:t>Alan OATES</w:t>
      </w:r>
      <w:r w:rsidRPr="00837CC5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527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3"/>
          <w:sz w:val="19"/>
          <w:szCs w:val="19"/>
        </w:rPr>
        <w:t>Ray PENNY'"</w:t>
      </w:r>
      <w:r w:rsidRPr="00837CC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  <w:tab w:val="left" w:pos="1195"/>
        </w:tabs>
        <w:spacing w:before="29" w:after="43" w:line="230" w:lineRule="exact"/>
        <w:ind w:right="9"/>
      </w:pPr>
      <w:r w:rsidRPr="00837CC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Gerry </w:t>
      </w:r>
      <w:r w:rsidRPr="00837CC5">
        <w:rPr>
          <w:rFonts w:ascii="Arial" w:eastAsia="Arial" w:hAnsi="Arial" w:cs="Arial"/>
          <w:color w:val="000000"/>
          <w:spacing w:val="7"/>
          <w:sz w:val="18"/>
          <w:szCs w:val="18"/>
        </w:rPr>
        <w:t>STEPHENS·</w:t>
      </w:r>
      <w:r w:rsidRPr="00837CC5">
        <w:rPr>
          <w:rFonts w:ascii="Arial" w:eastAsia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336"/>
          <w:sz w:val="18"/>
          <w:szCs w:val="18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3"/>
          <w:sz w:val="19"/>
          <w:szCs w:val="19"/>
        </w:rPr>
        <w:t>LesWARD</w:t>
      </w:r>
      <w:r w:rsidRPr="00837CC5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26"/>
          <w:sz w:val="19"/>
          <w:szCs w:val="19"/>
        </w:rPr>
        <w:t>."</w:t>
      </w:r>
      <w:r w:rsidRPr="00837CC5">
        <w:rPr>
          <w:rFonts w:ascii="Arial" w:eastAsia="Arial" w:hAnsi="Arial" w:cs="Arial"/>
          <w:color w:val="000000"/>
          <w:spacing w:val="2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1282"/>
        </w:tabs>
        <w:spacing w:line="223" w:lineRule="exact"/>
        <w:ind w:right="9"/>
      </w:pPr>
      <w:r>
        <w:tab/>
      </w:r>
      <w:r w:rsidRPr="00837CC5">
        <w:rPr>
          <w:rFonts w:ascii="Arial" w:eastAsia="Arial" w:hAnsi="Arial" w:cs="Arial"/>
          <w:color w:val="000000"/>
          <w:spacing w:val="12"/>
          <w:sz w:val="19"/>
          <w:szCs w:val="19"/>
        </w:rPr>
        <w:t>Earl WICKS</w:t>
      </w:r>
      <w:r w:rsidRPr="00837CC5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50"/>
          <w:sz w:val="19"/>
          <w:szCs w:val="19"/>
        </w:rPr>
        <w:t>•</w:t>
      </w:r>
      <w:r w:rsidRPr="00837CC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40094B" w:rsidRDefault="0040094B">
      <w:pPr>
        <w:tabs>
          <w:tab w:val="left" w:pos="22"/>
        </w:tabs>
        <w:spacing w:before="248" w:after="21" w:line="234" w:lineRule="exact"/>
        <w:ind w:right="-113"/>
      </w:pPr>
      <w:r>
        <w:br w:type="column"/>
      </w:r>
      <w:r>
        <w:lastRenderedPageBreak/>
        <w:tab/>
      </w:r>
      <w:r w:rsidRPr="00837CC5">
        <w:rPr>
          <w:rFonts w:ascii="Arial" w:eastAsia="Arial" w:hAnsi="Arial" w:cs="Arial"/>
          <w:color w:val="000000"/>
          <w:spacing w:val="14"/>
          <w:sz w:val="19"/>
          <w:szCs w:val="19"/>
        </w:rPr>
        <w:t>Calgarv, AS</w:t>
      </w:r>
      <w:r w:rsidRPr="00837CC5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614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13"/>
          <w:sz w:val="19"/>
          <w:szCs w:val="19"/>
        </w:rPr>
        <w:t>Calgary, AS</w:t>
      </w:r>
      <w:r w:rsidRPr="00837CC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  <w:tab w:val="left" w:pos="878"/>
        </w:tabs>
        <w:spacing w:after="21" w:line="241" w:lineRule="exact"/>
        <w:ind w:right="-113"/>
      </w:pPr>
      <w:r>
        <w:tab/>
      </w:r>
      <w:r w:rsidRPr="00837CC5">
        <w:rPr>
          <w:rFonts w:ascii="Arial" w:eastAsia="Arial" w:hAnsi="Arial" w:cs="Arial"/>
          <w:color w:val="000000"/>
          <w:spacing w:val="11"/>
          <w:sz w:val="19"/>
          <w:szCs w:val="19"/>
        </w:rPr>
        <w:t>Calgary</w:t>
      </w:r>
      <w:r w:rsidRPr="00837CC5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30"/>
          <w:sz w:val="19"/>
          <w:szCs w:val="19"/>
        </w:rPr>
        <w:t>AS</w:t>
      </w:r>
      <w:r w:rsidRPr="00837CC5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614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8"/>
          <w:sz w:val="19"/>
          <w:szCs w:val="19"/>
        </w:rPr>
        <w:t>Stave lv, AS</w:t>
      </w:r>
      <w:r w:rsidRPr="00837CC5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</w:p>
    <w:p w:rsidR="0040094B" w:rsidRDefault="0040094B">
      <w:pPr>
        <w:tabs>
          <w:tab w:val="left" w:pos="22"/>
        </w:tabs>
        <w:spacing w:after="21" w:line="234" w:lineRule="exact"/>
        <w:ind w:right="-113"/>
      </w:pPr>
      <w:r>
        <w:tab/>
      </w:r>
      <w:r w:rsidRPr="00837CC5">
        <w:rPr>
          <w:rFonts w:ascii="Arial" w:eastAsia="Arial" w:hAnsi="Arial" w:cs="Arial"/>
          <w:color w:val="000000"/>
          <w:spacing w:val="15"/>
          <w:sz w:val="19"/>
          <w:szCs w:val="19"/>
        </w:rPr>
        <w:t>Edmonton, AS</w:t>
      </w:r>
      <w:r w:rsidRPr="00837CC5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2852"/>
          <w:sz w:val="19"/>
          <w:szCs w:val="19"/>
        </w:rPr>
        <w:t xml:space="preserve"> </w:t>
      </w:r>
      <w:r>
        <w:tab/>
      </w:r>
      <w:r w:rsidRPr="00837CC5">
        <w:rPr>
          <w:rFonts w:ascii="Arial" w:eastAsia="Arial" w:hAnsi="Arial" w:cs="Arial"/>
          <w:color w:val="000000"/>
          <w:spacing w:val="9"/>
          <w:sz w:val="19"/>
          <w:szCs w:val="19"/>
        </w:rPr>
        <w:t>Caloarv,AB</w:t>
      </w:r>
      <w:r w:rsidRPr="00837CC5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</w:p>
    <w:p w:rsidR="0040094B" w:rsidRDefault="0040094B">
      <w:pPr>
        <w:spacing w:line="223" w:lineRule="exact"/>
        <w:ind w:right="-113"/>
        <w:rPr>
          <w:rFonts w:ascii="Arial" w:eastAsia="Arial" w:hAnsi="Arial" w:cs="Arial"/>
          <w:color w:val="000000"/>
          <w:spacing w:val="7"/>
          <w:sz w:val="19"/>
          <w:szCs w:val="19"/>
        </w:rPr>
      </w:pPr>
      <w:r w:rsidRPr="00837CC5">
        <w:rPr>
          <w:rFonts w:ascii="Arial" w:eastAsia="Arial" w:hAnsi="Arial" w:cs="Arial"/>
          <w:color w:val="000000"/>
          <w:spacing w:val="15"/>
          <w:sz w:val="19"/>
          <w:szCs w:val="19"/>
        </w:rPr>
        <w:t>Victoria, BC</w:t>
      </w:r>
      <w:r w:rsidRPr="00837CC5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40094B" w:rsidRDefault="0040094B" w:rsidP="0040094B">
      <w:pPr>
        <w:spacing w:line="20" w:lineRule="exact"/>
        <w:ind w:right="-113"/>
        <w:sectPr w:rsidR="0040094B" w:rsidSect="00693054">
          <w:type w:val="continuous"/>
          <w:pgSz w:w="12420" w:h="17100"/>
          <w:pgMar w:top="1440" w:right="0" w:bottom="0" w:left="2549" w:header="720" w:footer="720" w:gutter="0"/>
          <w:cols w:num="4" w:space="720" w:equalWidth="0">
            <w:col w:w="2297" w:space="99"/>
            <w:col w:w="1755" w:space="224"/>
            <w:col w:w="1853" w:space="118"/>
            <w:col w:w="1488"/>
          </w:cols>
        </w:sectPr>
      </w:pPr>
    </w:p>
    <w:p w:rsidR="0040094B" w:rsidRDefault="00737DF9" w:rsidP="0040094B">
      <w:pPr>
        <w:spacing w:line="20" w:lineRule="exact"/>
      </w:pPr>
      <w:r w:rsidRPr="00737DF9">
        <w:lastRenderedPageBreak/>
        <w:pict>
          <v:shape id="_x0000_s1046" type="#_x0000_t202" style="position:absolute;margin-left:97.2pt;margin-top:342.7pt;width:107.55pt;height:12.6pt;z-index:-251631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23" w:lineRule="exact"/>
                  </w:pPr>
                  <w:r w:rsidRPr="00D52919">
                    <w:rPr>
                      <w:rFonts w:ascii="Arial" w:eastAsia="Arial" w:hAnsi="Arial" w:cs="Arial"/>
                      <w:color w:val="000000"/>
                      <w:spacing w:val="11"/>
                      <w:sz w:val="19"/>
                      <w:szCs w:val="19"/>
                    </w:rPr>
                    <w:t xml:space="preserve">by </w:t>
                  </w:r>
                  <w:r w:rsidRPr="00D52919">
                    <w:rPr>
                      <w:rFonts w:ascii="Arial" w:eastAsia="Arial" w:hAnsi="Arial" w:cs="Arial"/>
                      <w:color w:val="000000"/>
                      <w:spacing w:val="11"/>
                      <w:sz w:val="19"/>
                      <w:szCs w:val="19"/>
                    </w:rPr>
                    <w:t xml:space="preserve">email or letter mail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44" type="#_x0000_t202" style="position:absolute;margin-left:290.15pt;margin-top:684pt;width:24.75pt;height:12.6pt;z-index:251682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23" w:lineRule="exact"/>
                  </w:pPr>
                  <w:r w:rsidRPr="00D52919">
                    <w:rPr>
                      <w:rFonts w:ascii="Arial" w:eastAsia="Arial" w:hAnsi="Arial" w:cs="Arial"/>
                      <w:color w:val="000000"/>
                      <w:spacing w:val="11"/>
                      <w:sz w:val="19"/>
                      <w:szCs w:val="19"/>
                    </w:rPr>
                    <w:t>50f6</w:t>
                  </w:r>
                  <w:r w:rsidRPr="00D52919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45" type="#_x0000_t75" style="position:absolute;margin-left:0;margin-top:-.3pt;width:614.9pt;height:850.3pt;z-index:251683840;mso-position-horizontal-relative:page;mso-position-vertical-relative:page">
            <v:imagedata r:id="rId11" o:title="8BF73CFC902140FAA7C5751034A1CEB5"/>
            <w10:wrap anchorx="page" anchory="page"/>
          </v:shape>
        </w:pict>
      </w:r>
    </w:p>
    <w:p w:rsidR="0040094B" w:rsidRDefault="0040094B">
      <w:pPr>
        <w:tabs>
          <w:tab w:val="left" w:pos="1008"/>
        </w:tabs>
        <w:spacing w:after="29" w:line="223" w:lineRule="exact"/>
        <w:ind w:right="-113"/>
      </w:pPr>
      <w:r>
        <w:tab/>
      </w:r>
      <w:r w:rsidRPr="00D52919">
        <w:rPr>
          <w:rFonts w:ascii="Arial" w:eastAsia="Arial" w:hAnsi="Arial" w:cs="Arial"/>
          <w:color w:val="000000"/>
          <w:spacing w:val="19"/>
          <w:sz w:val="19"/>
          <w:szCs w:val="19"/>
        </w:rPr>
        <w:t>Annex A</w:t>
      </w:r>
      <w:r w:rsidRPr="00D52919">
        <w:rPr>
          <w:rFonts w:ascii="Arial" w:eastAsia="Arial" w:hAnsi="Arial" w:cs="Arial"/>
          <w:color w:val="000000"/>
          <w:spacing w:val="6"/>
          <w:sz w:val="19"/>
          <w:szCs w:val="19"/>
        </w:rPr>
        <w:t xml:space="preserve"> </w:t>
      </w:r>
    </w:p>
    <w:p w:rsidR="0040094B" w:rsidRDefault="0040094B">
      <w:pPr>
        <w:tabs>
          <w:tab w:val="left" w:pos="518"/>
        </w:tabs>
        <w:spacing w:line="234" w:lineRule="exact"/>
        <w:ind w:right="-113"/>
      </w:pPr>
      <w:r>
        <w:tab/>
      </w:r>
      <w:r w:rsidRPr="00D52919">
        <w:rPr>
          <w:rFonts w:ascii="Arial" w:eastAsia="Arial" w:hAnsi="Arial" w:cs="Arial"/>
          <w:color w:val="000000"/>
          <w:spacing w:val="14"/>
          <w:sz w:val="19"/>
          <w:szCs w:val="19"/>
        </w:rPr>
        <w:t>To AGM Minutes</w:t>
      </w:r>
      <w:r w:rsidRPr="00D52919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4299"/>
          <w:sz w:val="19"/>
          <w:szCs w:val="19"/>
        </w:rPr>
        <w:t xml:space="preserve"> </w:t>
      </w:r>
      <w:r w:rsidRPr="00D52919">
        <w:rPr>
          <w:rFonts w:ascii="Arial" w:eastAsia="Arial" w:hAnsi="Arial" w:cs="Arial"/>
          <w:color w:val="000000"/>
          <w:spacing w:val="13"/>
          <w:sz w:val="19"/>
          <w:szCs w:val="19"/>
        </w:rPr>
        <w:t>Dated 16 August 2014</w:t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pgSz w:w="12300" w:h="17000"/>
          <w:pgMar w:top="1600" w:right="2015" w:bottom="0" w:left="8064" w:header="720" w:footer="720" w:gutter="0"/>
          <w:cols w:space="720"/>
        </w:sectPr>
      </w:pPr>
    </w:p>
    <w:p w:rsidR="0040094B" w:rsidRDefault="0040094B">
      <w:pPr>
        <w:tabs>
          <w:tab w:val="left" w:pos="1332"/>
          <w:tab w:val="left" w:pos="2578"/>
          <w:tab w:val="left" w:pos="4637"/>
        </w:tabs>
        <w:spacing w:before="281" w:line="223" w:lineRule="exact"/>
        <w:ind w:right="-113"/>
      </w:pPr>
      <w:r w:rsidRPr="00D52919">
        <w:rPr>
          <w:rFonts w:ascii="Arial" w:eastAsia="Arial" w:hAnsi="Arial" w:cs="Arial"/>
          <w:b/>
          <w:bCs/>
          <w:color w:val="000000"/>
          <w:spacing w:val="10"/>
          <w:sz w:val="19"/>
          <w:szCs w:val="19"/>
        </w:rPr>
        <w:lastRenderedPageBreak/>
        <w:t>Membership</w:t>
      </w:r>
      <w:r w:rsidRPr="00D52919">
        <w:rPr>
          <w:rFonts w:ascii="Arial" w:eastAsia="Arial" w:hAnsi="Arial" w:cs="Arial"/>
          <w:b/>
          <w:bCs/>
          <w:color w:val="000000"/>
          <w:spacing w:val="7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b/>
          <w:bCs/>
          <w:color w:val="000000"/>
          <w:spacing w:val="10"/>
          <w:sz w:val="19"/>
          <w:szCs w:val="19"/>
        </w:rPr>
        <w:t>Chairman's</w:t>
      </w:r>
      <w:r w:rsidRPr="00D52919">
        <w:rPr>
          <w:rFonts w:ascii="Arial" w:eastAsia="Arial" w:hAnsi="Arial" w:cs="Arial"/>
          <w:b/>
          <w:bCs/>
          <w:color w:val="000000"/>
          <w:spacing w:val="2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b/>
          <w:bCs/>
          <w:color w:val="000000"/>
          <w:spacing w:val="14"/>
          <w:sz w:val="19"/>
          <w:szCs w:val="19"/>
        </w:rPr>
        <w:t>Report to AGM -16</w:t>
      </w:r>
      <w:r w:rsidRPr="00D52919"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b/>
          <w:bCs/>
          <w:color w:val="000000"/>
          <w:spacing w:val="15"/>
          <w:sz w:val="19"/>
          <w:szCs w:val="19"/>
        </w:rPr>
        <w:t>August 2014</w:t>
      </w:r>
      <w:r w:rsidRPr="00D52919">
        <w:rPr>
          <w:rFonts w:ascii="Arial" w:eastAsia="Arial" w:hAnsi="Arial" w:cs="Arial"/>
          <w:b/>
          <w:bCs/>
          <w:color w:val="000000"/>
          <w:spacing w:val="4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4370" w:bottom="0" w:left="1937" w:header="720" w:footer="720" w:gutter="0"/>
          <w:cols w:space="720"/>
        </w:sectPr>
      </w:pPr>
    </w:p>
    <w:p w:rsidR="0040094B" w:rsidRDefault="0040094B">
      <w:pPr>
        <w:tabs>
          <w:tab w:val="left" w:pos="1253"/>
          <w:tab w:val="left" w:pos="2318"/>
          <w:tab w:val="left" w:pos="3125"/>
        </w:tabs>
        <w:spacing w:before="266" w:after="21" w:line="241" w:lineRule="exact"/>
        <w:ind w:right="-113"/>
      </w:pP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When the previous Membership</w:t>
      </w:r>
      <w:r w:rsidRPr="00D52919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Chairman passed the files to me it included a</w:t>
      </w:r>
      <w:r w:rsidRPr="00D52919">
        <w:rPr>
          <w:rFonts w:ascii="Arial" w:eastAsia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654"/>
          <w:sz w:val="19"/>
          <w:szCs w:val="19"/>
        </w:rPr>
        <w:t xml:space="preserve"> </w:t>
      </w:r>
      <w:r w:rsidRPr="00D52919">
        <w:rPr>
          <w:rFonts w:ascii="Arial" w:eastAsia="Arial" w:hAnsi="Arial" w:cs="Arial"/>
          <w:color w:val="000000"/>
          <w:spacing w:val="9"/>
          <w:sz w:val="19"/>
          <w:szCs w:val="19"/>
        </w:rPr>
        <w:t>spreadsheet</w:t>
      </w:r>
      <w:r w:rsidRPr="00D52919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9"/>
          <w:sz w:val="19"/>
          <w:szCs w:val="19"/>
        </w:rPr>
        <w:t>containing</w:t>
      </w:r>
      <w:r w:rsidRPr="00D52919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>136 entries of present, recent past and long lapsed members.</w:t>
      </w:r>
      <w:r w:rsidRPr="00D52919">
        <w:rPr>
          <w:rFonts w:ascii="Arial" w:eastAsia="Arial" w:hAnsi="Arial" w:cs="Arial"/>
          <w:color w:val="000000"/>
          <w:spacing w:val="25"/>
          <w:sz w:val="19"/>
          <w:szCs w:val="19"/>
        </w:rPr>
        <w:t xml:space="preserve"> </w:t>
      </w:r>
    </w:p>
    <w:p w:rsidR="0040094B" w:rsidRDefault="0040094B">
      <w:pPr>
        <w:spacing w:line="223" w:lineRule="exact"/>
        <w:ind w:right="-113"/>
      </w:pP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There were 53 who had not been heard from for several years. (136-53=83)</w:t>
      </w:r>
      <w:r w:rsidRPr="00D52919">
        <w:rPr>
          <w:rFonts w:ascii="Arial" w:eastAsia="Arial" w:hAnsi="Arial" w:cs="Arial"/>
          <w:color w:val="000000"/>
          <w:spacing w:val="-8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133" w:bottom="0" w:left="1930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14"/>
          <w:tab w:val="left" w:pos="5443"/>
        </w:tabs>
        <w:spacing w:before="281" w:after="29" w:line="234" w:lineRule="exact"/>
        <w:ind w:right="-113"/>
      </w:pPr>
      <w:r>
        <w:lastRenderedPageBreak/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Discounting the 53 who had not been active within the past </w:t>
      </w:r>
      <w:r w:rsidRPr="00D52919">
        <w:rPr>
          <w:rFonts w:ascii="Arial" w:eastAsia="Arial" w:hAnsi="Arial" w:cs="Arial"/>
          <w:b/>
          <w:bCs/>
          <w:color w:val="000000"/>
          <w:spacing w:val="11"/>
          <w:sz w:val="19"/>
          <w:szCs w:val="19"/>
        </w:rPr>
        <w:t xml:space="preserve">three </w:t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>years this resulted</w:t>
      </w:r>
      <w:r w:rsidRPr="00D52919">
        <w:rPr>
          <w:rFonts w:ascii="Arial" w:eastAsia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171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in a known actual and potential association membership </w:t>
      </w:r>
      <w:r>
        <w:tab/>
      </w:r>
      <w:r w:rsidRPr="00D52919">
        <w:rPr>
          <w:rFonts w:ascii="Arial" w:eastAsia="Arial" w:hAnsi="Arial" w:cs="Arial"/>
          <w:b/>
          <w:bCs/>
          <w:color w:val="000000"/>
          <w:spacing w:val="12"/>
          <w:sz w:val="19"/>
          <w:szCs w:val="19"/>
        </w:rPr>
        <w:t xml:space="preserve">base </w:t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of 83 which was</w:t>
      </w: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</w:p>
    <w:p w:rsidR="0040094B" w:rsidRDefault="0040094B">
      <w:pPr>
        <w:tabs>
          <w:tab w:val="left" w:pos="14"/>
          <w:tab w:val="left" w:pos="6206"/>
        </w:tabs>
        <w:spacing w:line="234" w:lineRule="exact"/>
        <w:ind w:right="-113"/>
      </w:pPr>
      <w:r w:rsidRPr="00D52919">
        <w:rPr>
          <w:rFonts w:ascii="Arial" w:eastAsia="Arial" w:hAnsi="Arial" w:cs="Arial"/>
          <w:color w:val="000000"/>
          <w:spacing w:val="13"/>
          <w:sz w:val="19"/>
          <w:szCs w:val="19"/>
        </w:rPr>
        <w:t>suddenly reduced to 82 with the recent passing of Norm Litke. We did pick up a new</w:t>
      </w:r>
      <w:r w:rsidRPr="00D52919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259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>member yesterday to bring our actual and potential membership</w:t>
      </w:r>
      <w:r w:rsidRPr="00D52919">
        <w:rPr>
          <w:rFonts w:ascii="Arial" w:eastAsia="Arial" w:hAnsi="Arial" w:cs="Arial"/>
          <w:color w:val="000000"/>
          <w:spacing w:val="29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3"/>
          <w:sz w:val="19"/>
          <w:szCs w:val="19"/>
        </w:rPr>
        <w:t>base back to 83.</w:t>
      </w:r>
      <w:r w:rsidRPr="00D52919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180" w:bottom="0" w:left="1930" w:header="720" w:footer="720" w:gutter="0"/>
          <w:cols w:space="720"/>
        </w:sectPr>
      </w:pPr>
    </w:p>
    <w:p w:rsidR="0040094B" w:rsidRDefault="0040094B">
      <w:pPr>
        <w:tabs>
          <w:tab w:val="left" w:pos="22"/>
          <w:tab w:val="left" w:pos="4327"/>
          <w:tab w:val="left" w:pos="6242"/>
        </w:tabs>
        <w:spacing w:before="273" w:after="21" w:line="241" w:lineRule="exact"/>
        <w:ind w:right="-113"/>
      </w:pP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At the end of 2013, of that actual group of 83 relatively active members we had 71</w:t>
      </w: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043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>paid up members. This was an (71/83*100=)</w:t>
      </w: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 xml:space="preserve">85.5% participation </w:t>
      </w:r>
      <w:r>
        <w:tab/>
      </w:r>
      <w:r w:rsidRPr="00D52919">
        <w:rPr>
          <w:rFonts w:ascii="Arial" w:eastAsia="Arial" w:hAnsi="Arial" w:cs="Arial"/>
          <w:color w:val="000000"/>
          <w:spacing w:val="14"/>
          <w:sz w:val="19"/>
          <w:szCs w:val="19"/>
        </w:rPr>
        <w:t>rate. At yearend</w:t>
      </w:r>
      <w:r w:rsidRPr="00D52919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</w:tabs>
        <w:spacing w:line="241" w:lineRule="exact"/>
        <w:ind w:right="-113"/>
      </w:pPr>
      <w:r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>2013, of the total 136 actual and potential members [136-71 =] 65 had not been heard</w:t>
      </w:r>
      <w:r w:rsidRPr="00D52919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332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4"/>
          <w:sz w:val="19"/>
          <w:szCs w:val="19"/>
        </w:rPr>
        <w:t>from.</w:t>
      </w:r>
      <w:r w:rsidRPr="00D52919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150" w:bottom="0" w:left="1922" w:header="720" w:footer="720" w:gutter="0"/>
          <w:cols w:space="720"/>
        </w:sectPr>
      </w:pPr>
    </w:p>
    <w:p w:rsidR="0040094B" w:rsidRDefault="0040094B">
      <w:pPr>
        <w:spacing w:before="266" w:line="223" w:lineRule="exact"/>
        <w:ind w:right="-113"/>
      </w:pP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lastRenderedPageBreak/>
        <w:t>In April 2014 all 136 actual, past and long lapsed potential members were contacted</w:t>
      </w:r>
      <w:r w:rsidRPr="00D52919">
        <w:rPr>
          <w:rFonts w:ascii="Arial" w:eastAsia="Arial" w:hAnsi="Arial" w:cs="Arial"/>
          <w:color w:val="000000"/>
          <w:spacing w:val="30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298" w:bottom="0" w:left="1944" w:header="720" w:footer="720" w:gutter="0"/>
          <w:cols w:space="720"/>
        </w:sectPr>
      </w:pPr>
    </w:p>
    <w:p w:rsidR="0040094B" w:rsidRDefault="0040094B">
      <w:pPr>
        <w:tabs>
          <w:tab w:val="left" w:pos="3470"/>
        </w:tabs>
        <w:spacing w:before="21" w:after="36" w:line="223" w:lineRule="exact"/>
        <w:ind w:right="-113"/>
      </w:pPr>
      <w:r>
        <w:lastRenderedPageBreak/>
        <w:tab/>
      </w:r>
      <w:r w:rsidRPr="00D52919">
        <w:rPr>
          <w:rFonts w:ascii="Arial" w:eastAsia="Arial" w:hAnsi="Arial" w:cs="Arial"/>
          <w:color w:val="000000"/>
          <w:spacing w:val="50"/>
          <w:sz w:val="19"/>
          <w:szCs w:val="19"/>
        </w:rPr>
        <w:t>.</w:t>
      </w:r>
      <w:r w:rsidRPr="00D52919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893"/>
          <w:tab w:val="left" w:pos="3226"/>
        </w:tabs>
        <w:spacing w:after="36" w:line="223" w:lineRule="exact"/>
        <w:ind w:right="-113"/>
      </w:pPr>
      <w:r>
        <w:tab/>
      </w:r>
      <w:r w:rsidRPr="00D52919">
        <w:rPr>
          <w:rFonts w:ascii="Arial" w:eastAsia="Arial" w:hAnsi="Arial" w:cs="Arial"/>
          <w:color w:val="000000"/>
          <w:spacing w:val="14"/>
          <w:sz w:val="19"/>
          <w:szCs w:val="19"/>
        </w:rPr>
        <w:t>In Maya</w:t>
      </w:r>
      <w:r w:rsidRPr="00D52919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9"/>
          <w:sz w:val="19"/>
          <w:szCs w:val="19"/>
        </w:rPr>
        <w:t>corrected entertainment</w:t>
      </w:r>
      <w:r w:rsidRPr="00D52919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3"/>
          <w:sz w:val="19"/>
          <w:szCs w:val="19"/>
        </w:rPr>
        <w:t>flyer was sent out</w:t>
      </w:r>
      <w:r w:rsidRPr="00D52919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</w:tabs>
        <w:spacing w:line="252" w:lineRule="exact"/>
        <w:ind w:right="-113"/>
      </w:pPr>
      <w:r>
        <w:tab/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In June those with email addresses still not heard from were sent a</w:t>
      </w:r>
      <w:r w:rsidRPr="00D52919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2867"/>
          <w:sz w:val="19"/>
          <w:szCs w:val="19"/>
        </w:rPr>
        <w:t xml:space="preserve"> </w:t>
      </w:r>
      <w:r w:rsidRPr="00D52919">
        <w:rPr>
          <w:rFonts w:ascii="Arial" w:eastAsia="Arial" w:hAnsi="Arial" w:cs="Arial"/>
          <w:color w:val="000000"/>
          <w:spacing w:val="9"/>
          <w:sz w:val="19"/>
          <w:szCs w:val="19"/>
        </w:rPr>
        <w:t xml:space="preserve">reminder.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896" w:bottom="0" w:left="2909" w:header="720" w:footer="720" w:gutter="0"/>
          <w:cols w:space="720"/>
        </w:sectPr>
      </w:pPr>
    </w:p>
    <w:p w:rsidR="0040094B" w:rsidRDefault="0040094B">
      <w:pPr>
        <w:spacing w:before="187" w:line="223" w:lineRule="exact"/>
        <w:ind w:right="-113"/>
      </w:pP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lastRenderedPageBreak/>
        <w:t>Three contacts in three months.</w:t>
      </w:r>
      <w:r w:rsidRPr="00D52919">
        <w:rPr>
          <w:rFonts w:ascii="Arial" w:eastAsia="Arial" w:hAnsi="Arial" w:cs="Arial"/>
          <w:color w:val="000000"/>
          <w:spacing w:val="28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7271" w:bottom="0" w:left="1930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1973"/>
        </w:tabs>
        <w:spacing w:before="439" w:after="29" w:line="234" w:lineRule="exact"/>
        <w:ind w:right="-113"/>
      </w:pP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Of all 136 contacted 3 provided feedback that they no longer wished to be contacted</w:t>
      </w:r>
      <w:r w:rsidRPr="00D52919">
        <w:rPr>
          <w:rFonts w:ascii="Arial" w:eastAsia="Arial" w:hAnsi="Arial" w:cs="Arial"/>
          <w:color w:val="000000"/>
          <w:spacing w:val="-30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078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9"/>
          <w:sz w:val="19"/>
          <w:szCs w:val="19"/>
        </w:rPr>
        <w:t>by the association.</w:t>
      </w:r>
      <w:r w:rsidRPr="00D52919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50 have renewed their membership for 2014, leaving 83 not</w:t>
      </w:r>
      <w:r w:rsidRPr="00D52919">
        <w:rPr>
          <w:rFonts w:ascii="Arial" w:eastAsia="Arial" w:hAnsi="Arial" w:cs="Arial"/>
          <w:color w:val="000000"/>
          <w:spacing w:val="38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1231"/>
          <w:tab w:val="left" w:pos="1274"/>
        </w:tabs>
        <w:spacing w:after="21" w:line="237" w:lineRule="exact"/>
        <w:ind w:right="-113"/>
      </w:pPr>
      <w:r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>heard from.</w:t>
      </w:r>
      <w:r w:rsidRPr="00D52919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Overall 18 more than last year wouldn't take the time to contact the</w:t>
      </w:r>
      <w:r w:rsidRPr="00D52919">
        <w:rPr>
          <w:rFonts w:ascii="Arial" w:eastAsia="Arial" w:hAnsi="Arial" w:cs="Arial"/>
          <w:color w:val="000000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691"/>
          <w:sz w:val="19"/>
          <w:szCs w:val="19"/>
        </w:rPr>
        <w:t xml:space="preserve"> </w:t>
      </w:r>
      <w:r w:rsidRPr="00D52919">
        <w:rPr>
          <w:rFonts w:ascii="Arial" w:eastAsia="Arial" w:hAnsi="Arial" w:cs="Arial"/>
          <w:color w:val="000000"/>
          <w:spacing w:val="8"/>
          <w:sz w:val="19"/>
          <w:szCs w:val="19"/>
        </w:rPr>
        <w:t>association.</w:t>
      </w:r>
      <w:r w:rsidRPr="00D52919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tab/>
      </w:r>
      <w:r>
        <w:tab/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I will no longer attempt to contact any past member who has not been</w:t>
      </w:r>
      <w:r w:rsidRPr="00D52919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</w:p>
    <w:p w:rsidR="0040094B" w:rsidRDefault="0040094B">
      <w:pPr>
        <w:spacing w:line="223" w:lineRule="exact"/>
        <w:ind w:right="-113"/>
      </w:pP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>active within at least the past 3 years.</w:t>
      </w:r>
      <w:r w:rsidRPr="00D52919">
        <w:rPr>
          <w:rFonts w:ascii="Arial" w:eastAsia="Arial" w:hAnsi="Arial" w:cs="Arial"/>
          <w:color w:val="000000"/>
          <w:spacing w:val="36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270" w:bottom="0" w:left="1930" w:header="720" w:footer="720" w:gutter="0"/>
          <w:cols w:space="720"/>
        </w:sectPr>
      </w:pPr>
    </w:p>
    <w:p w:rsidR="0040094B" w:rsidRDefault="0040094B">
      <w:pPr>
        <w:tabs>
          <w:tab w:val="left" w:pos="22"/>
          <w:tab w:val="left" w:pos="3924"/>
        </w:tabs>
        <w:spacing w:before="281" w:line="234" w:lineRule="exact"/>
        <w:ind w:right="-113"/>
      </w:pPr>
      <w:r>
        <w:lastRenderedPageBreak/>
        <w:tab/>
      </w: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>Included in the current paid membership</w:t>
      </w:r>
      <w:r w:rsidRPr="00D52919">
        <w:rPr>
          <w:rFonts w:ascii="Arial" w:eastAsia="Arial" w:hAnsi="Arial" w:cs="Arial"/>
          <w:color w:val="000000"/>
          <w:spacing w:val="23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3"/>
          <w:sz w:val="19"/>
          <w:szCs w:val="19"/>
        </w:rPr>
        <w:t>count are 3 brand new members and 2 long</w:t>
      </w:r>
      <w:r w:rsidRPr="00D52919">
        <w:rPr>
          <w:rFonts w:ascii="Arial" w:eastAsia="Arial" w:hAnsi="Arial" w:cs="Arial"/>
          <w:color w:val="00000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266"/>
          <w:sz w:val="19"/>
          <w:szCs w:val="19"/>
        </w:rPr>
        <w:t xml:space="preserve"> </w:t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time lapsed members who have rekindled their paid up memberships.</w:t>
      </w:r>
      <w:r w:rsidRPr="00D52919">
        <w:rPr>
          <w:rFonts w:ascii="Arial" w:eastAsia="Arial" w:hAnsi="Arial" w:cs="Arial"/>
          <w:color w:val="000000"/>
          <w:spacing w:val="-6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183" w:bottom="0" w:left="1922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7243"/>
        </w:tabs>
        <w:spacing w:before="281" w:after="29" w:line="234" w:lineRule="exact"/>
        <w:ind w:right="-113"/>
      </w:pP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lastRenderedPageBreak/>
        <w:t>As of today, 16 Aug 2014, of our current and recently active potential 83 members</w:t>
      </w:r>
      <w:r w:rsidRPr="00D52919">
        <w:rPr>
          <w:rFonts w:ascii="Arial" w:eastAsia="Arial" w:hAnsi="Arial" w:cs="Arial"/>
          <w:color w:val="000000"/>
          <w:spacing w:val="-22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5961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there are 51 paid up members of the Western Canada RCOC Association.</w:t>
      </w:r>
      <w:r w:rsidRPr="00D52919">
        <w:rPr>
          <w:rFonts w:ascii="Arial" w:eastAsia="Arial" w:hAnsi="Arial" w:cs="Arial"/>
          <w:color w:val="000000"/>
          <w:spacing w:val="8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5"/>
          <w:sz w:val="19"/>
          <w:szCs w:val="19"/>
        </w:rPr>
        <w:t>This is a</w:t>
      </w:r>
      <w:r w:rsidRPr="00D52919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22"/>
          <w:tab w:val="left" w:pos="1555"/>
          <w:tab w:val="left" w:pos="3730"/>
          <w:tab w:val="left" w:pos="5645"/>
          <w:tab w:val="left" w:pos="6199"/>
          <w:tab w:val="left" w:pos="6379"/>
        </w:tabs>
        <w:spacing w:after="21" w:line="237" w:lineRule="exact"/>
        <w:ind w:right="-113"/>
      </w:pPr>
      <w:r>
        <w:tab/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loss of 20 paid up members compared to the paid up membership</w:t>
      </w:r>
      <w:r w:rsidRPr="00D52919">
        <w:rPr>
          <w:rFonts w:ascii="Arial" w:eastAsia="Arial" w:hAnsi="Arial" w:cs="Arial"/>
          <w:color w:val="000000"/>
          <w:spacing w:val="-14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2"/>
          <w:sz w:val="19"/>
          <w:szCs w:val="19"/>
        </w:rPr>
        <w:t>at the end of 2013</w:t>
      </w:r>
      <w:r w:rsidRPr="00D52919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256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5"/>
          <w:sz w:val="19"/>
          <w:szCs w:val="19"/>
        </w:rPr>
        <w:t>which was 71.</w:t>
      </w:r>
      <w:r w:rsidRPr="00D52919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9"/>
          <w:sz w:val="19"/>
          <w:szCs w:val="19"/>
        </w:rPr>
        <w:t>This is a (51/83*100=)</w:t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>61.4% participation</w:t>
      </w:r>
      <w:r w:rsidRPr="00D52919">
        <w:rPr>
          <w:rFonts w:ascii="Arial" w:eastAsia="Arial" w:hAnsi="Arial" w:cs="Arial"/>
          <w:color w:val="000000"/>
          <w:spacing w:val="4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3"/>
          <w:sz w:val="19"/>
          <w:szCs w:val="19"/>
        </w:rPr>
        <w:t>rate.</w:t>
      </w:r>
      <w:r w:rsidRPr="00D52919">
        <w:rPr>
          <w:rFonts w:ascii="Arial" w:eastAsia="Arial" w:hAnsi="Arial" w:cs="Arial"/>
          <w:color w:val="000000"/>
          <w:spacing w:val="3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>Recall as stated</w:t>
      </w:r>
      <w:r w:rsidRPr="00D52919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</w:p>
    <w:p w:rsidR="0040094B" w:rsidRDefault="0040094B">
      <w:pPr>
        <w:tabs>
          <w:tab w:val="left" w:pos="7"/>
          <w:tab w:val="left" w:pos="14"/>
          <w:tab w:val="left" w:pos="3434"/>
          <w:tab w:val="left" w:pos="4860"/>
          <w:tab w:val="left" w:pos="7171"/>
        </w:tabs>
        <w:spacing w:line="241" w:lineRule="exact"/>
        <w:ind w:right="-113"/>
      </w:pPr>
      <w:r>
        <w:tab/>
      </w: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>above we had an 85.5 participation</w:t>
      </w:r>
      <w:r w:rsidRPr="00D52919">
        <w:rPr>
          <w:rFonts w:ascii="Arial" w:eastAsia="Arial" w:hAnsi="Arial" w:cs="Arial"/>
          <w:color w:val="000000"/>
          <w:spacing w:val="27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>rate last year.</w:t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>The active membership</w:t>
      </w:r>
      <w:r w:rsidRPr="00D52919">
        <w:rPr>
          <w:rFonts w:ascii="Arial" w:eastAsia="Arial" w:hAnsi="Arial" w:cs="Arial"/>
          <w:color w:val="000000"/>
          <w:spacing w:val="1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>downward</w:t>
      </w:r>
      <w:r w:rsidRPr="00D52919">
        <w:rPr>
          <w:rFonts w:ascii="Arial" w:eastAsia="Arial" w:hAnsi="Arial" w:cs="Arial"/>
          <w:color w:val="00000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spacing w:val="16254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0"/>
          <w:sz w:val="19"/>
          <w:szCs w:val="19"/>
        </w:rPr>
        <w:t>trend continues.</w:t>
      </w:r>
      <w:r w:rsidRPr="00D52919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2195" w:bottom="0" w:left="1915" w:header="720" w:footer="720" w:gutter="0"/>
          <w:cols w:space="720"/>
        </w:sectPr>
      </w:pPr>
    </w:p>
    <w:p w:rsidR="0040094B" w:rsidRDefault="0040094B">
      <w:pPr>
        <w:tabs>
          <w:tab w:val="left" w:pos="2023"/>
        </w:tabs>
        <w:spacing w:before="266" w:line="223" w:lineRule="exact"/>
        <w:ind w:right="-113"/>
      </w:pP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lastRenderedPageBreak/>
        <w:t>Honorary Members:</w:t>
      </w:r>
      <w:r w:rsidRPr="00D52919">
        <w:rPr>
          <w:rFonts w:ascii="Arial" w:eastAsia="Arial" w:hAnsi="Arial" w:cs="Arial"/>
          <w:color w:val="000000"/>
          <w:spacing w:val="13"/>
          <w:sz w:val="19"/>
          <w:szCs w:val="19"/>
        </w:rPr>
        <w:t xml:space="preserve"> </w:t>
      </w:r>
      <w:r>
        <w:tab/>
      </w:r>
      <w:r w:rsidRPr="00D52919">
        <w:rPr>
          <w:rFonts w:ascii="Arial" w:eastAsia="Arial" w:hAnsi="Arial" w:cs="Arial"/>
          <w:color w:val="000000"/>
          <w:spacing w:val="13"/>
          <w:sz w:val="19"/>
          <w:szCs w:val="19"/>
        </w:rPr>
        <w:t>Georgina McAdam, Sally Poole</w:t>
      </w:r>
      <w:r w:rsidRPr="00D52919">
        <w:rPr>
          <w:rFonts w:ascii="Arial" w:eastAsia="Arial" w:hAnsi="Arial" w:cs="Arial"/>
          <w:color w:val="000000"/>
          <w:spacing w:val="11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00" w:h="17000"/>
          <w:pgMar w:top="1440" w:right="5268" w:bottom="0" w:left="1937" w:header="720" w:footer="720" w:gutter="0"/>
          <w:cols w:space="720"/>
        </w:sectPr>
      </w:pPr>
    </w:p>
    <w:p w:rsidR="0040094B" w:rsidRDefault="0040094B">
      <w:pPr>
        <w:spacing w:before="281" w:line="223" w:lineRule="exact"/>
        <w:ind w:right="-113"/>
      </w:pPr>
      <w:r w:rsidRPr="00D52919">
        <w:rPr>
          <w:rFonts w:ascii="Arial" w:eastAsia="Arial" w:hAnsi="Arial" w:cs="Arial"/>
          <w:color w:val="000000"/>
          <w:spacing w:val="16"/>
          <w:sz w:val="19"/>
          <w:szCs w:val="19"/>
        </w:rPr>
        <w:lastRenderedPageBreak/>
        <w:t>This concludes my report. Jo~:Um,</w:t>
      </w:r>
      <w:r w:rsidRPr="00D52919">
        <w:rPr>
          <w:rFonts w:ascii="Arial" w:eastAsia="Arial" w:hAnsi="Arial" w:cs="Arial"/>
          <w:color w:val="000000"/>
          <w:spacing w:val="15"/>
          <w:sz w:val="19"/>
          <w:szCs w:val="19"/>
        </w:rPr>
        <w:t xml:space="preserve"> </w:t>
      </w:r>
    </w:p>
    <w:p w:rsidR="0040094B" w:rsidRDefault="0040094B">
      <w:pPr>
        <w:spacing w:before="281" w:line="223" w:lineRule="exact"/>
        <w:ind w:right="-113"/>
        <w:rPr>
          <w:rFonts w:ascii="Arial" w:eastAsia="Arial" w:hAnsi="Arial" w:cs="Arial"/>
          <w:color w:val="000000"/>
          <w:spacing w:val="7"/>
          <w:sz w:val="19"/>
          <w:szCs w:val="19"/>
        </w:rPr>
      </w:pPr>
      <w:r>
        <w:br w:type="column"/>
      </w:r>
      <w:r w:rsidRPr="00D52919">
        <w:rPr>
          <w:rFonts w:ascii="Arial" w:eastAsia="Arial" w:hAnsi="Arial" w:cs="Arial"/>
          <w:color w:val="000000"/>
          <w:spacing w:val="21"/>
          <w:sz w:val="19"/>
          <w:szCs w:val="19"/>
        </w:rPr>
        <w:lastRenderedPageBreak/>
        <w:t>MembershipChairman.</w:t>
      </w:r>
      <w:r w:rsidRPr="00D52919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</w:p>
    <w:p w:rsidR="0040094B" w:rsidRDefault="0040094B" w:rsidP="0040094B">
      <w:pPr>
        <w:spacing w:line="20" w:lineRule="exact"/>
        <w:ind w:right="-113"/>
        <w:sectPr w:rsidR="0040094B" w:rsidSect="002F335F">
          <w:type w:val="continuous"/>
          <w:pgSz w:w="12300" w:h="17000"/>
          <w:pgMar w:top="1440" w:right="0" w:bottom="0" w:left="1930" w:header="720" w:footer="720" w:gutter="0"/>
          <w:cols w:num="2" w:space="720" w:equalWidth="0">
            <w:col w:w="3541" w:space="669"/>
            <w:col w:w="2386"/>
          </w:cols>
        </w:sectPr>
      </w:pPr>
    </w:p>
    <w:p w:rsidR="0040094B" w:rsidRDefault="00737DF9" w:rsidP="0040094B">
      <w:pPr>
        <w:spacing w:line="20" w:lineRule="exact"/>
      </w:pPr>
      <w:r w:rsidRPr="00737DF9">
        <w:lastRenderedPageBreak/>
        <w:pict>
          <v:shape id="_x0000_s1051" type="#_x0000_t202" style="position:absolute;margin-left:103.7pt;margin-top:446.3pt;width:50.1pt;height:12.6pt;z-index:-251625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23" w:lineRule="exact"/>
                  </w:pPr>
                  <w:r w:rsidRPr="00B76BC6">
                    <w:rPr>
                      <w:rFonts w:ascii="Arial" w:eastAsia="Arial" w:hAnsi="Arial" w:cs="Arial"/>
                      <w:b/>
                      <w:bCs/>
                      <w:color w:val="000000"/>
                      <w:spacing w:val="24"/>
                      <w:sz w:val="19"/>
                      <w:szCs w:val="19"/>
                    </w:rPr>
                    <w:t xml:space="preserve">Recen </w:t>
                  </w:r>
                  <w:r w:rsidRPr="00B76BC6">
                    <w:rPr>
                      <w:rFonts w:ascii="Arial" w:eastAsia="Arial" w:hAnsi="Arial" w:cs="Arial"/>
                      <w:b/>
                      <w:bCs/>
                      <w:color w:val="000000"/>
                      <w:spacing w:val="24"/>
                      <w:sz w:val="14"/>
                      <w:szCs w:val="14"/>
                    </w:rPr>
                    <w:t>Iy</w:t>
                  </w:r>
                  <w:r w:rsidRPr="00B76BC6">
                    <w:rPr>
                      <w:rFonts w:ascii="Arial" w:eastAsia="Arial" w:hAnsi="Arial" w:cs="Arial"/>
                      <w:b/>
                      <w:bCs/>
                      <w:color w:val="000000"/>
                      <w:spacing w:val="4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52" type="#_x0000_t202" style="position:absolute;margin-left:315.35pt;margin-top:144.8pt;width:41.4pt;height:11.45pt;z-index:-251624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01" w:lineRule="exact"/>
                  </w:pPr>
                  <w:r w:rsidRPr="00B76BC6">
                    <w:rPr>
                      <w:rFonts w:ascii="Arial" w:eastAsia="Arial" w:hAnsi="Arial" w:cs="Arial"/>
                      <w:color w:val="000000"/>
                      <w:spacing w:val="5"/>
                      <w:sz w:val="18"/>
                      <w:szCs w:val="18"/>
                    </w:rPr>
                    <w:t xml:space="preserve">MULLIN,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47" type="#_x0000_t202" style="position:absolute;margin-left:199.45pt;margin-top:446.3pt;width:49.5pt;height:12.6pt;z-index:2516869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23" w:lineRule="exact"/>
                  </w:pPr>
                  <w:r w:rsidRPr="00B76BC6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000000"/>
                      <w:spacing w:val="1"/>
                      <w:sz w:val="19"/>
                      <w:szCs w:val="19"/>
                    </w:rPr>
                    <w:t>2013/2012</w:t>
                  </w:r>
                  <w:r w:rsidRPr="00B76BC6">
                    <w:rPr>
                      <w:rFonts w:ascii="Arial" w:eastAsia="Arial" w:hAnsi="Arial" w:cs="Arial"/>
                      <w:b/>
                      <w:bCs/>
                      <w:i/>
                      <w:iCs/>
                      <w:color w:val="000000"/>
                      <w:spacing w:val="2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48" type="#_x0000_t202" style="position:absolute;margin-left:158.75pt;margin-top:449pt;width:13.05pt;height:9.25pt;z-index:2516879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156" w:lineRule="exact"/>
                  </w:pPr>
                  <w:r w:rsidRPr="00B76BC6">
                    <w:rPr>
                      <w:rFonts w:ascii="Arial" w:eastAsia="Arial" w:hAnsi="Arial" w:cs="Arial"/>
                      <w:b/>
                      <w:bCs/>
                      <w:color w:val="000000"/>
                      <w:spacing w:val="92"/>
                      <w:sz w:val="14"/>
                      <w:szCs w:val="14"/>
                    </w:rPr>
                    <w:t>C</w:t>
                  </w:r>
                  <w:r w:rsidRPr="00B76BC6">
                    <w:rPr>
                      <w:rFonts w:ascii="Arial" w:eastAsia="Arial" w:hAnsi="Arial" w:cs="Arial"/>
                      <w:b/>
                      <w:bCs/>
                      <w:color w:val="000000"/>
                      <w:spacing w:val="1"/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49" type="#_x0000_t202" style="position:absolute;margin-left:296.65pt;margin-top:696.15pt;width:24.75pt;height:12.6pt;z-index:2516889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40094B" w:rsidRDefault="0040094B">
                  <w:pPr>
                    <w:spacing w:line="223" w:lineRule="exact"/>
                  </w:pPr>
                  <w:r w:rsidRPr="00B76BC6">
                    <w:rPr>
                      <w:rFonts w:ascii="Arial" w:eastAsia="Arial" w:hAnsi="Arial" w:cs="Arial"/>
                      <w:color w:val="000000"/>
                      <w:spacing w:val="11"/>
                      <w:sz w:val="19"/>
                      <w:szCs w:val="19"/>
                    </w:rPr>
                    <w:t>6of6</w:t>
                  </w:r>
                  <w:r w:rsidRPr="00B76BC6">
                    <w:rPr>
                      <w:rFonts w:ascii="Arial" w:eastAsia="Arial" w:hAnsi="Arial" w:cs="Arial"/>
                      <w:color w:val="000000"/>
                      <w:spacing w:val="1"/>
                      <w:sz w:val="19"/>
                      <w:szCs w:val="1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737DF9">
        <w:pict>
          <v:shape id="_x0000_s1050" type="#_x0000_t75" style="position:absolute;margin-left:0;margin-top:-.4pt;width:616.7pt;height:851.4pt;z-index:251689984;mso-position-horizontal-relative:page;mso-position-vertical-relative:page">
            <v:imagedata r:id="rId12" o:title="207AF84DEA274B71BCB09872A8C0AC4C"/>
            <w10:wrap anchorx="page" anchory="page"/>
          </v:shape>
        </w:pict>
      </w:r>
    </w:p>
    <w:p w:rsidR="0040094B" w:rsidRDefault="0040094B">
      <w:pPr>
        <w:tabs>
          <w:tab w:val="left" w:pos="1519"/>
        </w:tabs>
        <w:spacing w:line="223" w:lineRule="exact"/>
        <w:ind w:right="-113"/>
      </w:pPr>
      <w:r w:rsidRPr="00B76BC6">
        <w:rPr>
          <w:rFonts w:ascii="Arial" w:eastAsia="Arial" w:hAnsi="Arial" w:cs="Arial"/>
          <w:b/>
          <w:bCs/>
          <w:color w:val="000000"/>
          <w:spacing w:val="11"/>
          <w:sz w:val="19"/>
          <w:szCs w:val="19"/>
        </w:rPr>
        <w:t>MEMBERSHIP</w:t>
      </w:r>
      <w:r w:rsidRPr="00B76BC6">
        <w:rPr>
          <w:rFonts w:ascii="Arial" w:eastAsia="Arial" w:hAnsi="Arial" w:cs="Arial"/>
          <w:b/>
          <w:bCs/>
          <w:color w:val="000000"/>
          <w:spacing w:val="6"/>
          <w:sz w:val="19"/>
          <w:szCs w:val="19"/>
        </w:rPr>
        <w:t xml:space="preserve"> </w:t>
      </w:r>
      <w:r>
        <w:tab/>
      </w:r>
      <w:r w:rsidRPr="00B76BC6">
        <w:rPr>
          <w:rFonts w:ascii="Arial" w:eastAsia="Arial" w:hAnsi="Arial" w:cs="Arial"/>
          <w:b/>
          <w:bCs/>
          <w:color w:val="000000"/>
          <w:spacing w:val="12"/>
          <w:sz w:val="19"/>
          <w:szCs w:val="19"/>
        </w:rPr>
        <w:t>AT DISOLUTION</w:t>
      </w:r>
      <w:r w:rsidRPr="00B76BC6">
        <w:rPr>
          <w:rFonts w:ascii="Arial" w:eastAsia="Arial" w:hAnsi="Arial" w:cs="Arial"/>
          <w:b/>
          <w:bCs/>
          <w:color w:val="000000"/>
          <w:spacing w:val="7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pgSz w:w="12340" w:h="17020"/>
          <w:pgMar w:top="1649" w:right="4514" w:bottom="0" w:left="4608" w:header="720" w:footer="720" w:gutter="0"/>
          <w:cols w:space="720"/>
        </w:sectPr>
      </w:pPr>
    </w:p>
    <w:p w:rsidR="0040094B" w:rsidRDefault="0040094B">
      <w:pPr>
        <w:spacing w:before="21" w:line="223" w:lineRule="exact"/>
        <w:ind w:right="-113"/>
      </w:pPr>
      <w:r w:rsidRPr="00B76BC6">
        <w:rPr>
          <w:rFonts w:ascii="Arial" w:eastAsia="Arial" w:hAnsi="Arial" w:cs="Arial"/>
          <w:b/>
          <w:bCs/>
          <w:color w:val="000000"/>
          <w:spacing w:val="14"/>
          <w:sz w:val="19"/>
          <w:szCs w:val="19"/>
        </w:rPr>
        <w:lastRenderedPageBreak/>
        <w:t>Active in 2014</w:t>
      </w:r>
      <w:r w:rsidRPr="00B76BC6"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8751" w:bottom="0" w:left="2066" w:header="720" w:footer="720" w:gutter="0"/>
          <w:cols w:space="720"/>
        </w:sectPr>
      </w:pPr>
    </w:p>
    <w:p w:rsidR="0040094B" w:rsidRDefault="0040094B">
      <w:pPr>
        <w:tabs>
          <w:tab w:val="left" w:pos="842"/>
        </w:tabs>
        <w:spacing w:before="47" w:after="29" w:line="219" w:lineRule="exact"/>
        <w:ind w:right="-113"/>
      </w:pP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lastRenderedPageBreak/>
        <w:t xml:space="preserve">AITKEN,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Don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973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ALLEN, Gerry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390"/>
        </w:tabs>
        <w:spacing w:after="29" w:line="222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CORNFORTH,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Phil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490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>ELDER, Rick</w:t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943"/>
        </w:tabs>
        <w:spacing w:after="37" w:line="222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GANTER,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Joe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34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>GEORGE, Wally</w:t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951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 xml:space="preserve">GRACE, Mike </w:t>
      </w:r>
      <w:r>
        <w:rPr>
          <w:rFonts w:ascii="Arial" w:eastAsia="Arial" w:hAnsi="Arial" w:cs="Arial"/>
          <w:color w:val="000000"/>
          <w:spacing w:val="300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HARPER,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Bill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174"/>
        </w:tabs>
        <w:spacing w:after="44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HARRISON, </w:t>
      </w:r>
      <w:r>
        <w:tab/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>Murray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534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HART, Bob</w:t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</w:tabs>
        <w:spacing w:after="29" w:line="21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HICKS, Bill</w:t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76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HIGGS, Glen </w:t>
      </w:r>
    </w:p>
    <w:p w:rsidR="0040094B" w:rsidRDefault="0040094B">
      <w:pPr>
        <w:tabs>
          <w:tab w:val="left" w:pos="7"/>
          <w:tab w:val="left" w:pos="1058"/>
        </w:tabs>
        <w:spacing w:after="37" w:line="222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HOOD, Bill</w:t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760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JACKSON,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Stanley </w:t>
      </w:r>
    </w:p>
    <w:p w:rsidR="0040094B" w:rsidRDefault="0040094B">
      <w:pPr>
        <w:tabs>
          <w:tab w:val="left" w:pos="7"/>
          <w:tab w:val="left" w:pos="1102"/>
          <w:tab w:val="left" w:pos="1361"/>
        </w:tabs>
        <w:spacing w:after="44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LADOUCEUR,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>Dick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511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LANGLOIS, </w:t>
      </w:r>
      <w:r>
        <w:tab/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Jeff </w:t>
      </w:r>
    </w:p>
    <w:p w:rsidR="0040094B" w:rsidRDefault="0040094B">
      <w:pPr>
        <w:tabs>
          <w:tab w:val="left" w:pos="7"/>
          <w:tab w:val="left" w:pos="1174"/>
        </w:tabs>
        <w:spacing w:after="44" w:line="21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LEFURGEY,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Jim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254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LEMYRE, Jack</w:t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</w:tabs>
        <w:spacing w:after="44" w:line="21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LUNDIN, Rick</w:t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0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LYST AR, James</w:t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318"/>
        </w:tabs>
        <w:spacing w:after="44" w:line="21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MacDONALD,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Ken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43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 xml:space="preserve">MARTIN, Bob </w:t>
      </w:r>
    </w:p>
    <w:p w:rsidR="0040094B" w:rsidRDefault="0040094B">
      <w:pPr>
        <w:tabs>
          <w:tab w:val="left" w:pos="7"/>
          <w:tab w:val="left" w:pos="1174"/>
        </w:tabs>
        <w:spacing w:after="44" w:line="21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MARTIN, JJ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51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McCALLUM,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John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217"/>
        </w:tabs>
        <w:spacing w:after="22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McDOWELL, </w:t>
      </w:r>
      <w:r>
        <w:tab/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David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47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MICKELBERRY, </w:t>
      </w:r>
    </w:p>
    <w:p w:rsidR="0040094B" w:rsidRDefault="0040094B">
      <w:pPr>
        <w:tabs>
          <w:tab w:val="left" w:pos="7"/>
        </w:tabs>
        <w:spacing w:line="201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>Dennis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21"/>
          <w:tab w:val="left" w:pos="1123"/>
        </w:tabs>
        <w:spacing w:before="39" w:after="29" w:line="222" w:lineRule="exact"/>
        <w:ind w:left="7" w:right="146"/>
      </w:pPr>
      <w:r>
        <w:br w:type="column"/>
      </w:r>
      <w:r>
        <w:lastRenderedPageBreak/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KELOWNA,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94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LOMOND, AB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</w:p>
    <w:p w:rsidR="0040094B" w:rsidRDefault="0040094B">
      <w:pPr>
        <w:tabs>
          <w:tab w:val="left" w:pos="21"/>
          <w:tab w:val="left" w:pos="1073"/>
        </w:tabs>
        <w:spacing w:after="29" w:line="222" w:lineRule="exact"/>
        <w:ind w:left="7" w:right="146"/>
      </w:pP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VICTORIA,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96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BRANDON,MB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</w:p>
    <w:p w:rsidR="0040094B" w:rsidRDefault="0040094B">
      <w:pPr>
        <w:tabs>
          <w:tab w:val="left" w:pos="1065"/>
        </w:tabs>
        <w:spacing w:after="37" w:line="219" w:lineRule="exact"/>
        <w:ind w:left="7" w:right="146"/>
      </w:pP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731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21"/>
          <w:tab w:val="left" w:pos="1073"/>
          <w:tab w:val="left" w:pos="1274"/>
        </w:tabs>
        <w:spacing w:line="222" w:lineRule="exact"/>
        <w:ind w:left="7" w:right="146"/>
      </w:pP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86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EDMONTON,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22"/>
          <w:tab w:val="left" w:pos="1058"/>
          <w:tab w:val="left" w:pos="1476"/>
        </w:tabs>
        <w:spacing w:before="29" w:after="37" w:line="222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BEAUSEJOUR,</w:t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MB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586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</w:tabs>
        <w:spacing w:after="29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CHAUVIN, AB</w:t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81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AIRDRIE, AB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4"/>
          <w:tab w:val="left" w:pos="1058"/>
          <w:tab w:val="left" w:pos="1159"/>
        </w:tabs>
        <w:spacing w:after="37" w:line="222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3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KINGSTON,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ON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058"/>
          <w:tab w:val="left" w:pos="1390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WETASKIWIN,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470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058"/>
          <w:tab w:val="left" w:pos="1217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3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RICHMOND,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145"/>
          <w:tab w:val="left" w:pos="1267"/>
        </w:tabs>
        <w:spacing w:after="37" w:line="22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OSOYOOS,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235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LONDON, ON</w:t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6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EDMONTON,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030"/>
          <w:tab w:val="left" w:pos="1058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MEDICINE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HAT, AB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614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015"/>
        </w:tabs>
        <w:spacing w:line="22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GIBBONS,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96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2"/>
          <w:sz w:val="18"/>
          <w:szCs w:val="18"/>
        </w:rPr>
        <w:t>UNION BAY, BC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30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2"/>
          <w:sz w:val="18"/>
          <w:szCs w:val="18"/>
        </w:rPr>
        <w:t>BOWDEN, AB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22"/>
          <w:tab w:val="left" w:pos="1267"/>
        </w:tabs>
        <w:spacing w:before="39" w:after="29" w:line="222" w:lineRule="exact"/>
        <w:ind w:left="14" w:right="36"/>
      </w:pPr>
      <w:r>
        <w:br w:type="column"/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lastRenderedPageBreak/>
        <w:t>MORGAN, Walter</w:t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77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w w:val="77"/>
          <w:sz w:val="18"/>
          <w:szCs w:val="18"/>
        </w:rPr>
        <w:t>MOTTERAM, Ron</w:t>
      </w:r>
      <w:r w:rsidRPr="00B76BC6">
        <w:rPr>
          <w:rFonts w:ascii="Arial" w:eastAsia="Arial" w:hAnsi="Arial" w:cs="Arial"/>
          <w:color w:val="000000"/>
          <w:spacing w:val="7"/>
          <w:w w:val="77"/>
          <w:sz w:val="18"/>
          <w:szCs w:val="18"/>
        </w:rPr>
        <w:t xml:space="preserve"> </w:t>
      </w:r>
    </w:p>
    <w:p w:rsidR="0040094B" w:rsidRDefault="0040094B">
      <w:pPr>
        <w:tabs>
          <w:tab w:val="left" w:pos="950"/>
        </w:tabs>
        <w:spacing w:line="201" w:lineRule="exact"/>
        <w:ind w:left="14" w:right="36"/>
      </w:pP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MOYLES,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Jim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907"/>
          <w:tab w:val="left" w:pos="1310"/>
        </w:tabs>
        <w:spacing w:before="44" w:after="37" w:line="215" w:lineRule="exact"/>
        <w:ind w:right="-113"/>
      </w:pP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Gary </w:t>
      </w:r>
      <w:r w:rsidRPr="00B76BC6">
        <w:rPr>
          <w:rFonts w:ascii="Arial" w:eastAsia="Arial" w:hAnsi="Arial" w:cs="Arial"/>
          <w:color w:val="000000"/>
          <w:spacing w:val="6"/>
          <w:sz w:val="12"/>
          <w:szCs w:val="12"/>
        </w:rPr>
        <w:t>(Moon)</w:t>
      </w:r>
      <w:r w:rsidRPr="00B76BC6">
        <w:rPr>
          <w:rFonts w:ascii="Arial" w:eastAsia="Arial" w:hAnsi="Arial" w:cs="Arial"/>
          <w:color w:val="000000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3560"/>
          <w:sz w:val="12"/>
          <w:szCs w:val="12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NICKERSON,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Reg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008"/>
        </w:tabs>
        <w:spacing w:after="44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OATES, Alan </w:t>
      </w:r>
      <w:r>
        <w:rPr>
          <w:rFonts w:ascii="Arial" w:eastAsia="Arial" w:hAnsi="Arial" w:cs="Arial"/>
          <w:color w:val="000000"/>
          <w:spacing w:val="2965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OELRICH,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Ken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</w:p>
    <w:p w:rsidR="0040094B" w:rsidRDefault="0040094B">
      <w:pPr>
        <w:tabs>
          <w:tab w:val="left" w:pos="22"/>
        </w:tabs>
        <w:spacing w:after="44" w:line="21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>PADLEY, Garry</w:t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70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PENNY, Ray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188"/>
          <w:tab w:val="left" w:pos="1238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PERRAULT, </w:t>
      </w:r>
      <w:r>
        <w:tab/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Lewis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461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PEWTRESS, </w:t>
      </w: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Ruth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</w:tabs>
        <w:spacing w:after="44" w:line="21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PICKUP, Bob </w:t>
      </w:r>
      <w:r>
        <w:rPr>
          <w:rFonts w:ascii="Arial" w:eastAsia="Arial" w:hAnsi="Arial" w:cs="Arial"/>
          <w:color w:val="000000"/>
          <w:spacing w:val="299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PINSENT, John</w:t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094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SAMSON, Grant</w:t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243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SKALICKY,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Marg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008"/>
          <w:tab w:val="left" w:pos="1181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STEPHENS, </w:t>
      </w:r>
      <w:r>
        <w:tab/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Gerry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444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STINSON,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David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152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>STURGE, Tom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10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SWANSON,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Dave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835"/>
        </w:tabs>
        <w:spacing w:after="37" w:line="219" w:lineRule="exact"/>
        <w:ind w:right="-113"/>
      </w:pP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>TUDOR,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Harry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88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WARD, Les</w:t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</w:p>
    <w:p w:rsidR="0040094B" w:rsidRDefault="0040094B">
      <w:pPr>
        <w:tabs>
          <w:tab w:val="left" w:pos="994"/>
        </w:tabs>
        <w:spacing w:line="228" w:lineRule="exact"/>
        <w:ind w:right="-113"/>
      </w:pP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WARREN,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John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97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WICKS, Earl </w:t>
      </w:r>
      <w:r>
        <w:rPr>
          <w:rFonts w:ascii="Arial" w:eastAsia="Arial" w:hAnsi="Arial" w:cs="Arial"/>
          <w:color w:val="000000"/>
          <w:spacing w:val="2904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>WILSON, John</w:t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96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12"/>
          <w:sz w:val="18"/>
          <w:szCs w:val="18"/>
        </w:rPr>
        <w:t>YOUNG, Jim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29"/>
        </w:tabs>
        <w:spacing w:before="39" w:after="29" w:line="222" w:lineRule="exact"/>
        <w:ind w:right="-113"/>
      </w:pPr>
      <w:r>
        <w:br w:type="column"/>
      </w:r>
      <w:r>
        <w:lastRenderedPageBreak/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83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</w:p>
    <w:p w:rsidR="0040094B" w:rsidRDefault="0040094B">
      <w:pPr>
        <w:tabs>
          <w:tab w:val="left" w:pos="29"/>
          <w:tab w:val="left" w:pos="1095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BURNABY,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4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>St. Georqe, NB</w:t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</w:p>
    <w:p w:rsidR="0040094B" w:rsidRDefault="0040094B">
      <w:pPr>
        <w:tabs>
          <w:tab w:val="left" w:pos="22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75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</w:p>
    <w:p w:rsidR="0040094B" w:rsidRDefault="0040094B">
      <w:pPr>
        <w:tabs>
          <w:tab w:val="left" w:pos="22"/>
          <w:tab w:val="left" w:pos="29"/>
          <w:tab w:val="left" w:pos="1080"/>
        </w:tabs>
        <w:spacing w:after="29" w:line="222" w:lineRule="exact"/>
        <w:ind w:right="-113"/>
      </w:pP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83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22"/>
          <w:tab w:val="left" w:pos="29"/>
          <w:tab w:val="left" w:pos="1022"/>
          <w:tab w:val="left" w:pos="1397"/>
        </w:tabs>
        <w:spacing w:after="37" w:line="222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STAVELY,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966"/>
          <w:sz w:val="18"/>
          <w:szCs w:val="18"/>
        </w:rPr>
        <w:t xml:space="preserve"> </w:t>
      </w: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LETHBRIDGE,</w:t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073"/>
        </w:tabs>
        <w:spacing w:after="29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6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29"/>
          <w:tab w:val="left" w:pos="1080"/>
          <w:tab w:val="left" w:pos="1289"/>
        </w:tabs>
        <w:spacing w:after="37" w:line="222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EDMONTON,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232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VICTORIA,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22"/>
          <w:tab w:val="left" w:pos="1073"/>
          <w:tab w:val="left" w:pos="1281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16"/>
          <w:sz w:val="18"/>
          <w:szCs w:val="18"/>
        </w:rPr>
        <w:t xml:space="preserve"> </w:t>
      </w: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EDMONTON,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878"/>
          <w:tab w:val="left" w:pos="1065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SIDNEY,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32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NANAIMO,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180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6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QUALICUM,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065"/>
        </w:tabs>
        <w:spacing w:after="37" w:line="219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0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KANATA,ON </w:t>
      </w:r>
    </w:p>
    <w:p w:rsidR="0040094B" w:rsidRDefault="0040094B">
      <w:pPr>
        <w:tabs>
          <w:tab w:val="left" w:pos="14"/>
          <w:tab w:val="left" w:pos="1065"/>
          <w:tab w:val="left" w:pos="1066"/>
        </w:tabs>
        <w:spacing w:line="225" w:lineRule="exact"/>
        <w:ind w:right="-113"/>
      </w:pP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VICTORIA, </w:t>
      </w: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1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86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0" w:bottom="0" w:left="2167" w:header="720" w:footer="720" w:gutter="0"/>
          <w:cols w:num="4" w:space="720" w:equalWidth="0">
            <w:col w:w="1829" w:space="236"/>
            <w:col w:w="1869" w:space="203"/>
            <w:col w:w="1843" w:space="222"/>
            <w:col w:w="1733"/>
          </w:cols>
        </w:sectPr>
      </w:pPr>
    </w:p>
    <w:p w:rsidR="0040094B" w:rsidRDefault="0040094B">
      <w:pPr>
        <w:tabs>
          <w:tab w:val="left" w:pos="310"/>
          <w:tab w:val="left" w:pos="1094"/>
        </w:tabs>
        <w:spacing w:before="371" w:line="223" w:lineRule="exact"/>
        <w:ind w:right="-113"/>
      </w:pPr>
      <w:r w:rsidRPr="00B76BC6">
        <w:rPr>
          <w:rFonts w:ascii="Arial" w:eastAsia="Arial" w:hAnsi="Arial" w:cs="Arial"/>
          <w:b/>
          <w:bCs/>
          <w:color w:val="000000"/>
          <w:spacing w:val="26"/>
          <w:sz w:val="19"/>
          <w:szCs w:val="19"/>
        </w:rPr>
        <w:lastRenderedPageBreak/>
        <w:t>tl</w:t>
      </w:r>
      <w:r w:rsidRPr="00B76BC6">
        <w:rPr>
          <w:rFonts w:ascii="Arial" w:eastAsia="Arial" w:hAnsi="Arial" w:cs="Arial"/>
          <w:b/>
          <w:bCs/>
          <w:color w:val="000000"/>
          <w:spacing w:val="2"/>
          <w:sz w:val="19"/>
          <w:szCs w:val="19"/>
        </w:rPr>
        <w:t xml:space="preserve"> </w:t>
      </w:r>
      <w:r>
        <w:tab/>
      </w:r>
      <w:r w:rsidRPr="00B76BC6">
        <w:rPr>
          <w:rFonts w:ascii="Arial" w:eastAsia="Arial" w:hAnsi="Arial" w:cs="Arial"/>
          <w:b/>
          <w:bCs/>
          <w:color w:val="000000"/>
          <w:spacing w:val="14"/>
          <w:sz w:val="19"/>
          <w:szCs w:val="19"/>
        </w:rPr>
        <w:t xml:space="preserve">Aft </w:t>
      </w:r>
      <w:r w:rsidRPr="00B76BC6">
        <w:rPr>
          <w:rFonts w:ascii="Arial" w:eastAsia="Arial" w:hAnsi="Arial" w:cs="Arial"/>
          <w:color w:val="000000"/>
          <w:spacing w:val="14"/>
          <w:sz w:val="19"/>
          <w:szCs w:val="19"/>
        </w:rPr>
        <w:t>rve</w:t>
      </w:r>
      <w:r w:rsidRPr="00B76BC6">
        <w:rPr>
          <w:rFonts w:ascii="Arial" w:eastAsia="Arial" w:hAnsi="Arial" w:cs="Arial"/>
          <w:color w:val="000000"/>
          <w:spacing w:val="7"/>
          <w:sz w:val="19"/>
          <w:szCs w:val="19"/>
        </w:rPr>
        <w:t xml:space="preserve"> </w:t>
      </w:r>
      <w:r>
        <w:tab/>
      </w:r>
      <w:r w:rsidRPr="00B76BC6">
        <w:rPr>
          <w:rFonts w:ascii="Arial" w:eastAsia="Arial" w:hAnsi="Arial" w:cs="Arial"/>
          <w:b/>
          <w:bCs/>
          <w:color w:val="000000"/>
          <w:spacing w:val="84"/>
          <w:sz w:val="14"/>
          <w:szCs w:val="14"/>
        </w:rPr>
        <w:t>0</w:t>
      </w:r>
      <w:r w:rsidRPr="00B76BC6">
        <w:rPr>
          <w:rFonts w:ascii="Arial" w:eastAsia="Arial" w:hAnsi="Arial" w:cs="Arial"/>
          <w:b/>
          <w:bCs/>
          <w:color w:val="000000"/>
          <w:spacing w:val="1"/>
          <w:sz w:val="14"/>
          <w:szCs w:val="14"/>
        </w:rPr>
        <w:t xml:space="preserve"> </w:t>
      </w:r>
    </w:p>
    <w:p w:rsidR="0040094B" w:rsidRDefault="0040094B">
      <w:pPr>
        <w:spacing w:line="20" w:lineRule="exact"/>
        <w:sectPr w:rsidR="0040094B">
          <w:type w:val="continuous"/>
          <w:pgSz w:w="12340" w:h="17020"/>
          <w:pgMar w:top="1440" w:right="8332" w:bottom="0" w:left="2707" w:header="720" w:footer="720" w:gutter="0"/>
          <w:cols w:space="720"/>
        </w:sectPr>
      </w:pPr>
    </w:p>
    <w:p w:rsidR="0040094B" w:rsidRDefault="0040094B">
      <w:pPr>
        <w:tabs>
          <w:tab w:val="left" w:pos="7"/>
          <w:tab w:val="left" w:pos="14"/>
        </w:tabs>
        <w:spacing w:before="32" w:after="44" w:line="219" w:lineRule="exact"/>
        <w:ind w:right="268"/>
      </w:pPr>
      <w:r>
        <w:lastRenderedPageBreak/>
        <w:tab/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BAUER, Marion </w:t>
      </w:r>
      <w:r>
        <w:rPr>
          <w:rFonts w:ascii="Arial" w:eastAsia="Arial" w:hAnsi="Arial" w:cs="Arial"/>
          <w:color w:val="000000"/>
          <w:spacing w:val="2820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>BELL, Raymond</w:t>
      </w:r>
      <w:r w:rsidRPr="00B76BC6">
        <w:rPr>
          <w:rFonts w:ascii="Arial" w:eastAsia="Arial" w:hAnsi="Arial" w:cs="Arial"/>
          <w:color w:val="000000"/>
          <w:spacing w:val="1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</w:tabs>
        <w:spacing w:after="44" w:line="215" w:lineRule="exact"/>
        <w:ind w:right="268"/>
      </w:pPr>
      <w:r>
        <w:tab/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>BISHOP, Ron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672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BOGLE, Len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</w:tabs>
        <w:spacing w:after="44" w:line="215" w:lineRule="exact"/>
        <w:ind w:right="268"/>
      </w:pPr>
      <w:r>
        <w:tab/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>BRAUN, Doug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715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>CADMAN, Jack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</w:tabs>
        <w:spacing w:after="44" w:line="215" w:lineRule="exact"/>
        <w:ind w:right="268"/>
      </w:pP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DUFF, Carl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442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ENMAN, Bob</w:t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864"/>
        </w:tabs>
        <w:spacing w:line="201" w:lineRule="exact"/>
        <w:ind w:right="268"/>
      </w:pPr>
      <w:r>
        <w:tab/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FORTIN, </w:t>
      </w:r>
      <w:r>
        <w:tab/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>Robert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</w:tabs>
        <w:spacing w:before="267" w:after="37" w:line="219" w:lineRule="exact"/>
        <w:ind w:right="-113"/>
      </w:pP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GRANT, Walter</w:t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64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>HARDING, Garry</w:t>
      </w:r>
      <w:r w:rsidRPr="00B76BC6">
        <w:rPr>
          <w:rFonts w:ascii="Arial" w:eastAsia="Arial" w:hAnsi="Arial" w:cs="Arial"/>
          <w:color w:val="000000"/>
          <w:spacing w:val="12"/>
          <w:sz w:val="18"/>
          <w:szCs w:val="18"/>
        </w:rPr>
        <w:t xml:space="preserve"> </w:t>
      </w:r>
    </w:p>
    <w:p w:rsidR="0040094B" w:rsidRDefault="0040094B">
      <w:pPr>
        <w:tabs>
          <w:tab w:val="left" w:pos="950"/>
        </w:tabs>
        <w:spacing w:after="37" w:line="219" w:lineRule="exact"/>
        <w:ind w:right="-113"/>
      </w:pP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JARCO, Ludwik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204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JENKINS,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Roger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</w:p>
    <w:p w:rsidR="0040094B" w:rsidRDefault="0040094B">
      <w:pPr>
        <w:tabs>
          <w:tab w:val="left" w:pos="792"/>
          <w:tab w:val="left" w:pos="1325"/>
        </w:tabs>
        <w:spacing w:after="29" w:line="219" w:lineRule="exact"/>
        <w:ind w:right="-113"/>
      </w:pP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KALENCHUK,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Bill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417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LlTTKE, </w:t>
      </w:r>
      <w:r>
        <w:tab/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David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</w:p>
    <w:p w:rsidR="0040094B" w:rsidRDefault="0040094B">
      <w:pPr>
        <w:tabs>
          <w:tab w:val="left" w:pos="1426"/>
        </w:tabs>
        <w:spacing w:line="201" w:lineRule="exact"/>
        <w:ind w:right="-113"/>
      </w:pP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MAINWARING,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Paul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065"/>
          <w:tab w:val="left" w:pos="1073"/>
        </w:tabs>
        <w:spacing w:before="32" w:after="44" w:line="219" w:lineRule="exact"/>
        <w:ind w:left="7" w:right="-113"/>
      </w:pPr>
      <w:r>
        <w:br w:type="column"/>
      </w:r>
      <w:r>
        <w:lastRenderedPageBreak/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9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073"/>
          <w:tab w:val="left" w:pos="1439"/>
        </w:tabs>
        <w:spacing w:after="44" w:line="215" w:lineRule="exact"/>
        <w:ind w:left="7"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204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WAINWRIGHT,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058"/>
          <w:tab w:val="left" w:pos="1433"/>
        </w:tabs>
        <w:spacing w:after="44" w:line="215" w:lineRule="exact"/>
        <w:ind w:left="7" w:right="-113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SAANICHTON,</w:t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574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101"/>
          <w:tab w:val="left" w:pos="1411"/>
        </w:tabs>
        <w:spacing w:after="44" w:line="215" w:lineRule="exact"/>
        <w:ind w:left="7" w:right="-113"/>
      </w:pP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GANANOQUE,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ON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573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OKOTOKS,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21"/>
          <w:tab w:val="left" w:pos="1130"/>
        </w:tabs>
        <w:spacing w:after="37" w:line="212" w:lineRule="exact"/>
        <w:ind w:left="7" w:right="-113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ST-JEAN-SUR-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56"/>
          <w:sz w:val="18"/>
          <w:szCs w:val="18"/>
        </w:rPr>
        <w:t xml:space="preserve"> </w:t>
      </w: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RICHELIEU </w:t>
      </w: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, QC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130"/>
        </w:tabs>
        <w:spacing w:after="29" w:line="222" w:lineRule="exact"/>
        <w:ind w:left="7" w:right="-113"/>
      </w:pPr>
      <w:r>
        <w:tab/>
      </w:r>
      <w:r w:rsidRPr="00B76BC6">
        <w:rPr>
          <w:rFonts w:ascii="Arial" w:eastAsia="Arial" w:hAnsi="Arial" w:cs="Arial"/>
          <w:color w:val="000000"/>
          <w:spacing w:val="11"/>
          <w:sz w:val="18"/>
          <w:szCs w:val="18"/>
        </w:rPr>
        <w:t>SUTTON WEST, ON</w:t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724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WINNIPEG,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MB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159"/>
          <w:tab w:val="left" w:pos="1433"/>
        </w:tabs>
        <w:spacing w:after="29" w:line="222" w:lineRule="exact"/>
        <w:ind w:left="7"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KEEWATIN,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ON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321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WAINWRIGHT,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</w:tabs>
        <w:spacing w:line="222" w:lineRule="exact"/>
        <w:ind w:left="7" w:right="-113"/>
      </w:pPr>
      <w:r>
        <w:tab/>
      </w:r>
      <w:r w:rsidRPr="00B76BC6">
        <w:rPr>
          <w:rFonts w:ascii="Arial" w:eastAsia="Arial" w:hAnsi="Arial" w:cs="Arial"/>
          <w:color w:val="000000"/>
          <w:spacing w:val="12"/>
          <w:sz w:val="18"/>
          <w:szCs w:val="18"/>
        </w:rPr>
        <w:t>REGINA, SK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17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044"/>
          <w:tab w:val="left" w:pos="1562"/>
        </w:tabs>
        <w:spacing w:before="29" w:line="215" w:lineRule="exact"/>
        <w:ind w:right="94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NAGAMBIE, </w:t>
      </w:r>
      <w:r>
        <w:rPr>
          <w:rFonts w:ascii="Arial" w:eastAsia="Arial" w:hAnsi="Arial" w:cs="Arial"/>
          <w:color w:val="000000"/>
          <w:spacing w:val="2706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VICTORIA,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AU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w w:val="82"/>
          <w:sz w:val="30"/>
          <w:szCs w:val="30"/>
        </w:rPr>
        <w:t>-</w:t>
      </w:r>
      <w:r w:rsidRPr="00B76BC6">
        <w:rPr>
          <w:rFonts w:ascii="Arial" w:eastAsia="Arial" w:hAnsi="Arial" w:cs="Arial"/>
          <w:color w:val="000000"/>
          <w:spacing w:val="1"/>
          <w:w w:val="82"/>
          <w:sz w:val="30"/>
          <w:szCs w:val="30"/>
        </w:rPr>
        <w:t xml:space="preserve"> </w:t>
      </w:r>
    </w:p>
    <w:p w:rsidR="0040094B" w:rsidRDefault="0040094B">
      <w:pPr>
        <w:tabs>
          <w:tab w:val="left" w:pos="1159"/>
          <w:tab w:val="left" w:pos="1195"/>
        </w:tabs>
        <w:spacing w:before="25" w:after="44" w:line="222" w:lineRule="exact"/>
        <w:ind w:left="7" w:right="74"/>
      </w:pPr>
      <w:r>
        <w:br w:type="column"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lastRenderedPageBreak/>
        <w:t xml:space="preserve">MANIQUET,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Tex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200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MARSHALL, </w:t>
      </w: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Ford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1101"/>
          <w:tab w:val="left" w:pos="1202"/>
        </w:tabs>
        <w:spacing w:after="37" w:line="215" w:lineRule="exact"/>
        <w:ind w:left="7" w:right="74"/>
      </w:pP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METHERAL,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Ken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263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>MONETTE,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Romeo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</w:p>
    <w:p w:rsidR="0040094B" w:rsidRDefault="0040094B">
      <w:pPr>
        <w:tabs>
          <w:tab w:val="left" w:pos="964"/>
          <w:tab w:val="left" w:pos="1044"/>
        </w:tabs>
        <w:spacing w:after="44" w:line="219" w:lineRule="exact"/>
        <w:ind w:left="7" w:right="74"/>
      </w:pP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MYSLICKI, </w:t>
      </w:r>
      <w:r>
        <w:tab/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>Walter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305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NIELSEN,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Jan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</w:p>
    <w:p w:rsidR="0040094B" w:rsidRDefault="0040094B">
      <w:pPr>
        <w:spacing w:after="37" w:line="215" w:lineRule="exact"/>
        <w:ind w:left="7" w:right="74"/>
      </w:pP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NOLAN, Anthon_y_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400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PAVEY, Gerry </w:t>
      </w:r>
    </w:p>
    <w:p w:rsidR="0040094B" w:rsidRDefault="0040094B">
      <w:pPr>
        <w:tabs>
          <w:tab w:val="left" w:pos="14"/>
          <w:tab w:val="left" w:pos="1267"/>
        </w:tabs>
        <w:spacing w:line="201" w:lineRule="exact"/>
        <w:ind w:left="7" w:right="74"/>
      </w:pP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POLISCHUK,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Jack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972"/>
        </w:tabs>
        <w:spacing w:before="267" w:after="37" w:line="219" w:lineRule="exact"/>
        <w:ind w:left="7"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PUTTICK,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>Keith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310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RHODES, </w:t>
      </w:r>
      <w:r>
        <w:tab/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PV (Dusty) </w:t>
      </w:r>
    </w:p>
    <w:p w:rsidR="0040094B" w:rsidRDefault="0040094B">
      <w:pPr>
        <w:tabs>
          <w:tab w:val="left" w:pos="1116"/>
          <w:tab w:val="left" w:pos="1123"/>
        </w:tabs>
        <w:spacing w:after="29" w:line="222" w:lineRule="exact"/>
        <w:ind w:left="7" w:right="-113"/>
      </w:pP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SAULNIER, </w:t>
      </w:r>
      <w:r>
        <w:tab/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>Paul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404"/>
          <w:sz w:val="18"/>
          <w:szCs w:val="18"/>
        </w:rPr>
        <w:t xml:space="preserve"> 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STRAIGHT, </w:t>
      </w:r>
      <w:r>
        <w:tab/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Rod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</w:p>
    <w:p w:rsidR="0040094B" w:rsidRDefault="0040094B">
      <w:pPr>
        <w:spacing w:line="201" w:lineRule="exact"/>
        <w:ind w:left="7" w:right="-113"/>
      </w:pPr>
      <w:r w:rsidRPr="00B76BC6">
        <w:rPr>
          <w:rFonts w:ascii="Arial" w:eastAsia="Arial" w:hAnsi="Arial" w:cs="Arial"/>
          <w:color w:val="000000"/>
          <w:spacing w:val="8"/>
          <w:sz w:val="18"/>
          <w:szCs w:val="18"/>
        </w:rPr>
        <w:t>SZOVA, Miklos</w:t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 </w:t>
      </w:r>
    </w:p>
    <w:p w:rsidR="0040094B" w:rsidRDefault="0040094B">
      <w:pPr>
        <w:tabs>
          <w:tab w:val="left" w:pos="958"/>
        </w:tabs>
        <w:spacing w:before="44" w:line="201" w:lineRule="exact"/>
        <w:ind w:right="448"/>
      </w:pP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WILSON, </w:t>
      </w:r>
      <w:r>
        <w:tab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t>Moe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1065"/>
        </w:tabs>
        <w:spacing w:before="25" w:after="44" w:line="222" w:lineRule="exact"/>
        <w:ind w:right="-113"/>
      </w:pPr>
      <w:r>
        <w:br w:type="column"/>
      </w:r>
      <w:r w:rsidRPr="00B76BC6">
        <w:rPr>
          <w:rFonts w:ascii="Arial" w:eastAsia="Arial" w:hAnsi="Arial" w:cs="Arial"/>
          <w:color w:val="000000"/>
          <w:spacing w:val="13"/>
          <w:sz w:val="18"/>
          <w:szCs w:val="18"/>
        </w:rPr>
        <w:lastRenderedPageBreak/>
        <w:t>ANGUS, ON</w:t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035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IRRICANA,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  <w:tab w:val="left" w:pos="972"/>
        </w:tabs>
        <w:spacing w:after="37" w:line="215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SURREY,BC </w:t>
      </w:r>
      <w:r>
        <w:rPr>
          <w:rFonts w:ascii="Arial" w:eastAsia="Arial" w:hAnsi="Arial" w:cs="Arial"/>
          <w:color w:val="000000"/>
          <w:spacing w:val="300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OTTAWA,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ON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4"/>
        </w:tabs>
        <w:spacing w:line="204" w:lineRule="exact"/>
        <w:ind w:right="-113"/>
      </w:pPr>
      <w:r>
        <w:tab/>
      </w:r>
      <w:r w:rsidRPr="00B76BC6"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HIGH RIVER, AB </w:t>
      </w:r>
      <w:r>
        <w:rPr>
          <w:rFonts w:ascii="Arial" w:eastAsia="Arial" w:hAnsi="Arial" w:cs="Arial"/>
          <w:color w:val="000000"/>
          <w:spacing w:val="345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w w:val="98"/>
          <w:sz w:val="18"/>
          <w:szCs w:val="18"/>
        </w:rPr>
        <w:t>LOWERSACKVILLE,NS</w:t>
      </w:r>
      <w:r w:rsidRPr="00B76BC6">
        <w:rPr>
          <w:rFonts w:ascii="Arial" w:eastAsia="Arial" w:hAnsi="Arial" w:cs="Arial"/>
          <w:color w:val="000000"/>
          <w:spacing w:val="4"/>
          <w:w w:val="98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339"/>
          <w:tab w:val="left" w:pos="1512"/>
        </w:tabs>
        <w:spacing w:before="73" w:after="37" w:line="215" w:lineRule="exact"/>
        <w:ind w:right="2"/>
      </w:pP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ALDERGROVE,</w:t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591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CHILLIWACK,</w:t>
      </w:r>
      <w:r w:rsidRPr="00B76BC6"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BC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1037"/>
        </w:tabs>
        <w:spacing w:line="201" w:lineRule="exact"/>
        <w:ind w:right="2"/>
      </w:pP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WINKLER,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MB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066"/>
        </w:tabs>
        <w:spacing w:before="267" w:after="29" w:line="222" w:lineRule="exact"/>
        <w:ind w:right="-27"/>
      </w:pPr>
      <w:r>
        <w:tab/>
      </w:r>
      <w:r w:rsidRPr="00B76BC6">
        <w:rPr>
          <w:rFonts w:ascii="Arial" w:eastAsia="Arial" w:hAnsi="Arial" w:cs="Arial"/>
          <w:color w:val="000000"/>
          <w:spacing w:val="4"/>
          <w:sz w:val="18"/>
          <w:szCs w:val="18"/>
        </w:rPr>
        <w:t>CALGARY,</w:t>
      </w:r>
      <w:r w:rsidRPr="00B76BC6"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AB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163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  <w:tab w:val="left" w:pos="14"/>
          <w:tab w:val="left" w:pos="1152"/>
        </w:tabs>
        <w:spacing w:after="15" w:line="222" w:lineRule="exact"/>
        <w:ind w:right="-27"/>
      </w:pPr>
      <w:r>
        <w:tab/>
      </w:r>
      <w:r w:rsidRPr="00B76BC6">
        <w:rPr>
          <w:rFonts w:ascii="Arial" w:eastAsia="Arial" w:hAnsi="Arial" w:cs="Arial"/>
          <w:color w:val="000000"/>
          <w:spacing w:val="5"/>
          <w:sz w:val="18"/>
          <w:szCs w:val="18"/>
        </w:rPr>
        <w:t>MONCTON,</w:t>
      </w:r>
      <w:r w:rsidRPr="00B76BC6"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19"/>
          <w:sz w:val="18"/>
          <w:szCs w:val="18"/>
        </w:rPr>
        <w:t>NB</w:t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3259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>CALGARY,AB</w:t>
      </w:r>
      <w:r w:rsidRPr="00B76BC6"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</w:p>
    <w:p w:rsidR="0040094B" w:rsidRDefault="0040094B">
      <w:pPr>
        <w:tabs>
          <w:tab w:val="left" w:pos="7"/>
        </w:tabs>
        <w:spacing w:line="215" w:lineRule="exact"/>
        <w:ind w:right="-27"/>
      </w:pPr>
      <w:r w:rsidRPr="00B76BC6"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WALNUT CREEK, CA </w:t>
      </w:r>
      <w:r>
        <w:rPr>
          <w:rFonts w:ascii="Arial" w:eastAsia="Arial" w:hAnsi="Arial" w:cs="Arial"/>
          <w:color w:val="000000"/>
          <w:spacing w:val="3648"/>
          <w:sz w:val="18"/>
          <w:szCs w:val="18"/>
        </w:rPr>
        <w:t xml:space="preserve"> </w:t>
      </w:r>
      <w:r>
        <w:tab/>
      </w:r>
      <w:r w:rsidRPr="00B76BC6"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PICTURE BUTTE, AB </w:t>
      </w:r>
    </w:p>
    <w:sectPr w:rsidR="0040094B" w:rsidSect="00EC4382">
      <w:type w:val="continuous"/>
      <w:pgSz w:w="12340" w:h="17020"/>
      <w:pgMar w:top="1440" w:right="0" w:bottom="0" w:left="2160" w:header="720" w:footer="720" w:gutter="0"/>
      <w:cols w:num="4" w:space="720" w:equalWidth="0">
        <w:col w:w="1881" w:space="176"/>
        <w:col w:w="1928" w:space="151"/>
        <w:col w:w="1964" w:space="108"/>
        <w:col w:w="197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/>
  <w:rsids>
    <w:rsidRoot w:val="0040094B"/>
    <w:rsid w:val="001C1948"/>
    <w:rsid w:val="002A29B7"/>
    <w:rsid w:val="002A5292"/>
    <w:rsid w:val="00386532"/>
    <w:rsid w:val="0040094B"/>
    <w:rsid w:val="004B7B05"/>
    <w:rsid w:val="006353C7"/>
    <w:rsid w:val="00637308"/>
    <w:rsid w:val="00666761"/>
    <w:rsid w:val="006F5B77"/>
    <w:rsid w:val="00703D64"/>
    <w:rsid w:val="00737DF9"/>
    <w:rsid w:val="0080022F"/>
    <w:rsid w:val="009C3716"/>
    <w:rsid w:val="00A52CDC"/>
    <w:rsid w:val="00BB5D2E"/>
    <w:rsid w:val="00C70DFD"/>
    <w:rsid w:val="00CF700A"/>
    <w:rsid w:val="00D6275E"/>
    <w:rsid w:val="00F07A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7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lastpostfund.ca/EN/home.php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DF%20Suite%202012\Templates\Stand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D4775-6CE3-4EDA-A0FB-1A5C469A6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</Template>
  <TotalTime>7</TotalTime>
  <Pages>6</Pages>
  <Words>1962</Words>
  <Characters>11189</Characters>
  <Application>Microsoft Office Word</Application>
  <DocSecurity>0</DocSecurity>
  <Lines>93</Lines>
  <Paragraphs>26</Paragraphs>
  <ScaleCrop>false</ScaleCrop>
  <Company/>
  <LinksUpToDate>false</LinksUpToDate>
  <CharactersWithSpaces>13125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</dc:creator>
  <cp:keywords/>
  <dc:description/>
  <cp:lastModifiedBy>Dave</cp:lastModifiedBy>
  <cp:revision>3</cp:revision>
  <dcterms:created xsi:type="dcterms:W3CDTF">2015-02-09T21:06:00Z</dcterms:created>
  <dcterms:modified xsi:type="dcterms:W3CDTF">2015-02-09T21:13:00Z</dcterms:modified>
</cp:coreProperties>
</file>